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54B" w:rsidRPr="00730442" w:rsidRDefault="00D1054B"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18pt;margin-top:0;width:445.9pt;height:119.9pt;z-index:251649536" fillcolor="#f39" stroked="f" strokeweight="1.5pt" o:cliptowrap="t">
            <v:fill color2="#36f" rotate="t" colors="0 #f39;.25 #f63;.5 yellow;.75 #01a78f;1 #36f" method="none" focus="50%" type="gradient"/>
            <v:imagedata embosscolor="shadow add(51)"/>
            <v:shadow on="t" type="emboss" color="lineOrFill darken(153)" color2="shadow add(102)" offset="1pt,1pt"/>
            <o:extrusion v:ext="view" rotationangle="25,25" viewpoint="0,0" viewpointorigin="0,0" skewangle="0" skewamt="0" lightposition=",-50000" type="perspective"/>
            <v:textpath style="font-family:&quot;Comic Sans MS&quot;;font-weight:bold;font-style:italic;v-text-kern:t" trim="t" fitpath="t" xscale="f" string="Цветик-семицветик"/>
          </v:shape>
        </w:pict>
      </w: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margin-left:4in;margin-top:0;width:146.25pt;height:48pt;z-index:251650560" adj="5445" fillcolor="black" o:cliptowrap="t">
            <v:shadow color="#868686"/>
            <v:textpath style="font-family:&quot;Comic Sans MS&quot;;font-weight:bold;v-text-kern:t" trim="t" fitpath="t" string="ноябрь-декабрь&#10;2014"/>
          </v:shape>
        </w:pict>
      </w:r>
      <w:r w:rsidRPr="00730442">
        <w:t xml:space="preserve">         </w:t>
      </w:r>
    </w:p>
    <w:p w:rsidR="00D1054B" w:rsidRPr="00653205" w:rsidRDefault="00D1054B" w:rsidP="00653205">
      <w:r>
        <w:rPr>
          <w:noProof/>
        </w:rPr>
        <w:pict>
          <v:group id="Group 2" o:spid="_x0000_s1028" style="position:absolute;margin-left:-1in;margin-top:4.2pt;width:117pt;height:102.35pt;rotation:-2576884fd;z-index:251647488" coordorigin="4594,1712" coordsize="3389,3208">
            <v:shape id="AutoShape 3" o:spid="_x0000_s1029" style="position:absolute;left:6712;top:2550;width:572;height:977;rotation:11154630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0cf">
              <v:stroke joinstyle="miter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o:connecttype="custom" o:connectlocs="288,99;78,489;288,977;494,489" o:connectangles="270,180,90,0" textboxrect="5022,2277,16540,13685"/>
              <v:handles>
                <v:h position="@3,#0" polar="10800,10800"/>
                <v:h position="#2,#1" polar="10800,10800" radiusrange="0,10800"/>
              </v:handles>
            </v:shape>
            <v:group id="Group 4" o:spid="_x0000_s1030" style="position:absolute;left:4594;top:1712;width:3389;height:3208" coordorigin="4594,1712" coordsize="3320,3180">
              <v:group id="Group 5" o:spid="_x0000_s1031" style="position:absolute;left:4594;top:1712;width:3320;height:3180" coordorigin="4665,1712" coordsize="3320,3180">
                <v:shape id="AutoShape 6" o:spid="_x0000_s1032" style="position:absolute;left:6853;top:1712;width:565;height:977;rotation:1458613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60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284,99;77,489;284,977;488,489" o:connectangles="270,180,90,0" textboxrect="5046,2277,16554,13685"/>
                  <v:handles>
                    <v:h position="@3,#0" polar="10800,10800"/>
                    <v:h position="#2,#1" polar="10800,10800" radiusrange="0,10800"/>
                  </v:handles>
                </v:shape>
                <v:shape id="AutoShape 7" o:spid="_x0000_s1033" style="position:absolute;left:7211;top:1914;width:558;height:991;rotation:4376789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yellow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281,100;76,496;281,991;482,496" o:connectangles="270,180,90,0" textboxrect="5032,2267,16568,13666"/>
                  <v:handles>
                    <v:h position="@3,#0" polar="10800,10800"/>
                    <v:h position="#2,#1" polar="10800,10800" radiusrange="0,10800"/>
                  </v:handles>
                </v:shape>
                <v:shape id="AutoShape 8" o:spid="_x0000_s1034" style="position:absolute;left:6430;top:1713;width:564;height:977;rotation:-1894876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284,99;76,489;284,977;488,489" o:connectangles="270,180,90,0" textboxrect="5055,2277,16545,13685"/>
                  <v:handles>
                    <v:h position="@3,#0" polar="10800,10800"/>
                    <v:h position="#2,#1" polar="10800,10800" radiusrange="0,10800"/>
                  </v:handles>
                </v:shape>
                <v:shape id="AutoShape 9" o:spid="_x0000_s1035" style="position:absolute;left:6223;top:2054;width:557;height:992;rotation:-5631960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purple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280,100;76,496;280,992;481,496" o:connectangles="270,180,90,0" textboxrect="5041,2286,16559,13674"/>
                  <v:handles>
                    <v:h position="@3,#0" polar="10800,10800"/>
                    <v:h position="#2,#1" polar="10800,10800" radiusrange="0,10800"/>
                  </v:handles>
                </v:shape>
                <v:shape id="AutoShape 10" o:spid="_x0000_s1036" style="position:absolute;left:6288;top:2410;width:707;height:974;rotation:-9317038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blue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355,99;96,487;355,974;611,487" o:connectangles="270,180,90,0" textboxrect="5041,2284,16559,13683"/>
                  <v:handles>
                    <v:h position="@3,#0" polar="10800,10800"/>
                    <v:h position="#2,#1" polar="10800,10800" radiusrange="0,10800"/>
                  </v:handles>
                </v:shape>
                <v:shape id="AutoShape 11" o:spid="_x0000_s1037" style="position:absolute;left:7069;top:2334;width:558;height:990;rotation:7891020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green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281,100;76,495;281,990;482,495" o:connectangles="270,180,90,0" textboxrect="5032,2269,16568,13680"/>
                  <v:handles>
                    <v:h position="@3,#0" polar="10800,10800"/>
                    <v:h position="#2,#1" polar="10800,10800" radiusrange="0,10800"/>
                  </v:handles>
                </v:shape>
                <v:shape id="Arc 12" o:spid="_x0000_s1038" style="position:absolute;left:5724;top:2828;width:988;height:2064;rotation:750855fd;flip:x;visibility:visible" coordsize="21600,21600" o:spt="100" adj="0,,0" path="m3102,nfc13722,1541,21600,10645,21600,21376v,1084,-82,2168,-245,3241em3102,nsc13722,1541,21600,10645,21600,21376v,1084,-82,2168,-245,3241l,21376,3102,xe" filled="f" strokecolor="#9c0" strokeweight="4.5pt">
                  <v:stroke joinstyle="round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arrowok="t" o:extrusionok="f" o:connecttype="custom" o:connectlocs="142,0;977,2064;0,1792" o:connectangles="0,0,0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13" o:spid="_x0000_s1039" type="#_x0000_t184" style="position:absolute;left:4742;top:2960;width:1116;height:1270;rotation:6587607fd;visibility:visible" adj="5411" fillcolor="#9c0"/>
                <v:shape id="AutoShape 14" o:spid="_x0000_s1040" type="#_x0000_t184" style="position:absolute;left:5870;top:3811;width:1115;height:848;rotation:6587607fd;visibility:visible" adj="5411" fillcolor="#9c0"/>
              </v:group>
              <v:oval id="Oval 15" o:spid="_x0000_s1041" style="position:absolute;left:6641;top:2410;width:423;height:418;visibility:visible" fillcolor="#ff9"/>
            </v:group>
          </v:group>
        </w:pict>
      </w:r>
    </w:p>
    <w:p w:rsidR="00D1054B" w:rsidRPr="00653205" w:rsidRDefault="00D1054B" w:rsidP="00653205"/>
    <w:p w:rsidR="00D1054B" w:rsidRPr="00653205" w:rsidRDefault="00D1054B" w:rsidP="00653205"/>
    <w:p w:rsidR="00D1054B" w:rsidRPr="00653205" w:rsidRDefault="00D1054B" w:rsidP="00653205"/>
    <w:p w:rsidR="00D1054B" w:rsidRPr="00653205" w:rsidRDefault="00D1054B" w:rsidP="00653205"/>
    <w:p w:rsidR="00D1054B" w:rsidRPr="00653205" w:rsidRDefault="00D1054B" w:rsidP="00653205"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AutoShape 169" o:spid="_x0000_s1042" type="#_x0000_t72" style="position:absolute;margin-left:-40.3pt;margin-top:10.2pt;width:1in;height:63pt;z-index:251651584;visibility:visible" fillcolor="#f39">
            <v:fill color2="#36f" rotate="t" colors="0 #f39;.25 #f63;.5 yellow;.75 #01a78f;1 #36f" focus="100%" type="gradient"/>
            <v:textbox>
              <w:txbxContent>
                <w:p w:rsidR="00D1054B" w:rsidRPr="00553643" w:rsidRDefault="00D1054B">
                  <w:pPr>
                    <w:rPr>
                      <w:rFonts w:ascii="Comic Sans MS" w:hAnsi="Comic Sans MS" w:cs="Comic Sans MS"/>
                      <w:b/>
                      <w:bCs/>
                      <w:i/>
                      <w:iCs/>
                    </w:rPr>
                  </w:pPr>
                </w:p>
              </w:txbxContent>
            </v:textbox>
          </v:shape>
        </w:pict>
      </w:r>
    </w:p>
    <w:p w:rsidR="00D1054B" w:rsidRPr="00653205" w:rsidRDefault="00D1054B" w:rsidP="00653205"/>
    <w:p w:rsidR="00D1054B" w:rsidRDefault="00D1054B" w:rsidP="00653205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margin-left:-27.5pt;margin-top:3.6pt;width:36pt;height:27pt;rotation:-896327fd;z-index:251652608" adj="10025,10800" fillcolor="#a603ab">
            <v:fill color2="#a603ab" rotate="t" colors="0 #a603ab;13763f #0819fb;22938f #1a8d48;34079f yellow;47841f #ee3f17;57672f #e81766;1 #a603ab" method="none" focus="100%" type="gradient"/>
            <v:shadow on="t" color="silver" opacity="52429f" offset="3pt,3pt"/>
            <v:textpath style="font-family:&quot;Comic Sans MS&quot;;font-weight:bold;v-text-kern:t" trim="t" fitpath="t" string="№4"/>
            <w10:wrap type="square"/>
          </v:shape>
        </w:pict>
      </w:r>
    </w:p>
    <w:p w:rsidR="00D1054B" w:rsidRPr="00553643" w:rsidRDefault="00D1054B" w:rsidP="00653205">
      <w:pPr>
        <w:rPr>
          <w:rFonts w:ascii="Comic Sans MS" w:hAnsi="Comic Sans MS" w:cs="Comic Sans MS"/>
          <w:b/>
          <w:bCs/>
        </w:rPr>
      </w:pPr>
    </w:p>
    <w:p w:rsidR="00D1054B" w:rsidRPr="00653205" w:rsidRDefault="00D1054B" w:rsidP="00653205"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4" type="#_x0000_t144" style="position:absolute;margin-left:-37.8pt;margin-top:3.1pt;width:488.4pt;height:28.35pt;z-index:251648512" fillcolor="black" o:cliptowrap="t">
            <v:shadow color="#868686"/>
            <v:textpath style="font-family:&quot;Comic Sans MS&quot;;font-weight:bold" fitshape="t" trim="t" string=" газета д/о &quot;Радуга&quot;&#10;МКОУ Красноармейской ООШ"/>
          </v:shape>
        </w:pict>
      </w:r>
    </w:p>
    <w:p w:rsidR="00D1054B" w:rsidRPr="00653205" w:rsidRDefault="00D1054B" w:rsidP="00653205"/>
    <w:p w:rsidR="00D1054B" w:rsidRDefault="00D1054B" w:rsidP="006261EB">
      <w:pPr>
        <w:tabs>
          <w:tab w:val="left" w:pos="-1260"/>
          <w:tab w:val="left" w:pos="-900"/>
        </w:tabs>
        <w:rPr>
          <w:rFonts w:ascii="Comic Sans MS" w:hAnsi="Comic Sans MS" w:cs="Comic Sans MS"/>
          <w:b/>
          <w:bCs/>
          <w:i/>
          <w:iCs/>
          <w:sz w:val="36"/>
          <w:szCs w:val="36"/>
        </w:rPr>
      </w:pPr>
      <w:r>
        <w:rPr>
          <w:noProof/>
        </w:rPr>
        <w:pict>
          <v:group id="_x0000_s1045" style="position:absolute;margin-left:-27pt;margin-top:2.5pt;width:499.25pt;height:90pt;z-index:251653632" coordorigin="3126,5462" coordsize="5647,1394">
            <v:group id="_x0000_s1046" style="position:absolute;left:3126;top:5462;width:5647;height:1394" coordorigin="3126,5462" coordsize="5647,1394"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_x0000_s1047" type="#_x0000_t98" style="position:absolute;left:3126;top:5462;width:5647;height:1394" adj="5400" o:cliptowrap="t"/>
              <v:shape id="_x0000_s1048" type="#_x0000_t136" style="position:absolute;left:4820;top:5880;width:3788;height:498" fillcolor="black" o:cliptowrap="t">
                <v:shadow color="#868686"/>
                <v:textpath style="font-family:&quot;Comic Sans MS&quot;;font-weight:bold;v-text-kern:t" trim="t" fitpath="t" string="День Матери"/>
              </v:shape>
            </v:group>
            <v:group id="_x0000_s1049" style="position:absolute;left:3518;top:5601;width:993;height:919;rotation:2160457fd" coordorigin="4594,1711" coordsize="3389,3208">
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gradientshapeok="t" o:connecttype="custom" o:connectlocs="10860,2187;2928,10800;10860,21600;18672,10800" o:connectangles="270,180,90,0" textboxrect="5037,2277,16557,13677"/>
              </v:shapetype>
              <v:shape id="_x0000_s1050" type="#_x0000_t74" style="position:absolute;left:6712;top:2550;width:572;height:977;rotation:11154630fd" fillcolor="#0cf" o:cliptowrap="t"/>
              <v:group id="_x0000_s1051" style="position:absolute;left:4594;top:1711;width:3389;height:3208;rotation:2160457fd" coordorigin="4594,1712" coordsize="3320,3180">
                <v:group id="_x0000_s1052" style="position:absolute;left:4594;top:1712;width:3320;height:3180;rotation:-2160457fd" coordorigin="4665,1712" coordsize="3320,3180">
                  <v:shape id="_x0000_s1053" type="#_x0000_t74" style="position:absolute;left:6853;top:1712;width:565;height:977;rotation:1458613fd" fillcolor="#f60" o:cliptowrap="t"/>
                  <v:shape id="_x0000_s1054" type="#_x0000_t74" style="position:absolute;left:7211;top:1914;width:558;height:991;rotation:4376789fd" fillcolor="yellow" o:cliptowrap="t"/>
                  <v:shape id="_x0000_s1055" type="#_x0000_t74" style="position:absolute;left:6430;top:1713;width:564;height:977;rotation:-1894876fd" fillcolor="red" o:cliptowrap="t"/>
                  <v:shape id="_x0000_s1056" type="#_x0000_t74" style="position:absolute;left:6223;top:2054;width:557;height:992;rotation:41553960fd" fillcolor="purple" o:cliptowrap="t"/>
                  <v:shape id="_x0000_s1057" type="#_x0000_t74" style="position:absolute;left:6288;top:2410;width:707;height:974;rotation:14275922fd" fillcolor="blue" o:cliptowrap="t"/>
                  <v:shape id="_x0000_s1058" type="#_x0000_t74" style="position:absolute;left:7069;top:2334;width:558;height:990;rotation:7891020fd" fillcolor="green" o:cliptowrap="t"/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059" type="#_x0000_t19" style="position:absolute;left:5724;top:2828;width:988;height:2064;rotation:750855fd;flip:x" coordsize="21600,24617" adj="-5356998,565529,,21376" path="wr-21600,-224,21600,42976,3103,,21355,24617nfewr-21600,-224,21600,42976,3103,,21355,24617l,21376nsxe" strokecolor="#9c0" strokeweight="4.5pt" o:cliptowrap="t">
                    <v:path o:connectlocs="3103,0;21355,24617;0,21376"/>
                  </v:shape>
                  <v:shape id="_x0000_s1060" type="#_x0000_t184" style="position:absolute;left:4742;top:2960;width:1116;height:1270;rotation:6587607fd" adj="5411" fillcolor="#9c0" o:cliptowrap="t"/>
                  <v:shape id="_x0000_s1061" type="#_x0000_t184" style="position:absolute;left:5870;top:3811;width:1115;height:848;rotation:6587607fd" adj="5411" fillcolor="#9c0" o:cliptowrap="t"/>
                </v:group>
                <v:oval id="_x0000_s1062" style="position:absolute;left:6177;top:2191;width:423;height:418;rotation:-2160457fd" fillcolor="#ff9" o:cliptowrap="t"/>
              </v:group>
            </v:group>
          </v:group>
        </w:pict>
      </w:r>
    </w:p>
    <w:p w:rsidR="00D1054B" w:rsidRPr="00730442" w:rsidRDefault="00D1054B" w:rsidP="006261EB">
      <w:pPr>
        <w:tabs>
          <w:tab w:val="left" w:pos="-1260"/>
          <w:tab w:val="left" w:pos="-900"/>
        </w:tabs>
        <w:rPr>
          <w:rFonts w:ascii="Comic Sans MS" w:hAnsi="Comic Sans MS" w:cs="Comic Sans MS"/>
          <w:b/>
          <w:bCs/>
          <w:i/>
          <w:iCs/>
          <w:sz w:val="36"/>
          <w:szCs w:val="36"/>
        </w:rPr>
      </w:pPr>
    </w:p>
    <w:p w:rsidR="00D1054B" w:rsidRPr="00842421" w:rsidRDefault="00D1054B" w:rsidP="002839A4">
      <w:pPr>
        <w:tabs>
          <w:tab w:val="left" w:pos="-1260"/>
          <w:tab w:val="left" w:pos="-900"/>
        </w:tabs>
        <w:rPr>
          <w:rFonts w:ascii="Comic Sans MS" w:hAnsi="Comic Sans MS" w:cs="Comic Sans MS"/>
          <w:b/>
          <w:bCs/>
          <w:i/>
          <w:iCs/>
          <w:sz w:val="28"/>
          <w:szCs w:val="28"/>
        </w:rPr>
      </w:pPr>
      <w:r>
        <w:rPr>
          <w:rFonts w:ascii="Comic Sans MS" w:hAnsi="Comic Sans MS" w:cs="Comic Sans MS"/>
          <w:b/>
          <w:bCs/>
          <w:i/>
          <w:iCs/>
          <w:sz w:val="28"/>
          <w:szCs w:val="28"/>
        </w:rPr>
        <w:t>.</w:t>
      </w:r>
    </w:p>
    <w:p w:rsidR="00D1054B" w:rsidRPr="003F52F5" w:rsidRDefault="00D1054B" w:rsidP="002839A4">
      <w:pPr>
        <w:tabs>
          <w:tab w:val="left" w:pos="-1260"/>
          <w:tab w:val="left" w:pos="-900"/>
          <w:tab w:val="left" w:pos="960"/>
        </w:tabs>
        <w:rPr>
          <w:rFonts w:ascii="Comic Sans MS" w:hAnsi="Comic Sans MS" w:cs="Comic Sans MS"/>
          <w:b/>
          <w:bCs/>
          <w:i/>
          <w:iCs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49.25pt;height:297.75pt">
            <v:imagedata r:id="rId4" r:href="rId5"/>
          </v:shape>
        </w:pict>
      </w:r>
    </w:p>
    <w:p w:rsidR="00D1054B" w:rsidRPr="00AD1774" w:rsidRDefault="00D1054B" w:rsidP="00AD1774">
      <w:pPr>
        <w:tabs>
          <w:tab w:val="left" w:pos="-1260"/>
          <w:tab w:val="left" w:pos="-900"/>
        </w:tabs>
        <w:jc w:val="center"/>
        <w:rPr>
          <w:rFonts w:ascii="Comic Sans MS" w:hAnsi="Comic Sans MS" w:cs="Comic Sans MS"/>
          <w:b/>
          <w:bCs/>
          <w:color w:val="0000FF"/>
          <w:sz w:val="28"/>
          <w:szCs w:val="28"/>
          <w:shd w:val="clear" w:color="auto" w:fill="F5F7E7"/>
        </w:rPr>
      </w:pPr>
      <w:r w:rsidRPr="00502227">
        <w:rPr>
          <w:rFonts w:ascii="Comic Sans MS" w:hAnsi="Comic Sans MS" w:cs="Comic Sans MS"/>
          <w:b/>
          <w:bCs/>
          <w:color w:val="0000FF"/>
          <w:sz w:val="28"/>
          <w:szCs w:val="28"/>
          <w:shd w:val="clear" w:color="auto" w:fill="F5F7E7"/>
        </w:rPr>
        <w:t>День матери – так трогателен, чист,</w:t>
      </w:r>
      <w:r w:rsidRPr="00502227">
        <w:rPr>
          <w:rFonts w:ascii="Comic Sans MS" w:hAnsi="Comic Sans MS" w:cs="Comic Sans MS"/>
          <w:b/>
          <w:bCs/>
          <w:color w:val="0000FF"/>
          <w:sz w:val="28"/>
          <w:szCs w:val="28"/>
        </w:rPr>
        <w:br/>
      </w:r>
      <w:r w:rsidRPr="00502227">
        <w:rPr>
          <w:rFonts w:ascii="Comic Sans MS" w:hAnsi="Comic Sans MS" w:cs="Comic Sans MS"/>
          <w:b/>
          <w:bCs/>
          <w:color w:val="0000FF"/>
          <w:sz w:val="28"/>
          <w:szCs w:val="28"/>
          <w:shd w:val="clear" w:color="auto" w:fill="F5F7E7"/>
        </w:rPr>
        <w:t>Такой великолепный, светлый праздник.</w:t>
      </w:r>
      <w:r w:rsidRPr="00502227">
        <w:rPr>
          <w:rFonts w:ascii="Comic Sans MS" w:hAnsi="Comic Sans MS" w:cs="Comic Sans MS"/>
          <w:b/>
          <w:bCs/>
          <w:color w:val="0000FF"/>
          <w:sz w:val="28"/>
          <w:szCs w:val="28"/>
        </w:rPr>
        <w:br/>
      </w:r>
      <w:r w:rsidRPr="00502227">
        <w:rPr>
          <w:rFonts w:ascii="Comic Sans MS" w:hAnsi="Comic Sans MS" w:cs="Comic Sans MS"/>
          <w:b/>
          <w:bCs/>
          <w:color w:val="0000FF"/>
          <w:sz w:val="28"/>
          <w:szCs w:val="28"/>
          <w:shd w:val="clear" w:color="auto" w:fill="F5F7E7"/>
        </w:rPr>
        <w:t>И блеск в глазах от радости лучист,</w:t>
      </w:r>
      <w:r w:rsidRPr="00502227">
        <w:rPr>
          <w:rFonts w:ascii="Comic Sans MS" w:hAnsi="Comic Sans MS" w:cs="Comic Sans MS"/>
          <w:b/>
          <w:bCs/>
          <w:color w:val="0000FF"/>
          <w:sz w:val="28"/>
          <w:szCs w:val="28"/>
        </w:rPr>
        <w:br/>
      </w:r>
      <w:r w:rsidRPr="00502227">
        <w:rPr>
          <w:rFonts w:ascii="Comic Sans MS" w:hAnsi="Comic Sans MS" w:cs="Comic Sans MS"/>
          <w:b/>
          <w:bCs/>
          <w:color w:val="0000FF"/>
          <w:sz w:val="28"/>
          <w:szCs w:val="28"/>
          <w:shd w:val="clear" w:color="auto" w:fill="F5F7E7"/>
        </w:rPr>
        <w:t>И столько пожеланий добрых разных!</w:t>
      </w:r>
      <w:r w:rsidRPr="00502227">
        <w:rPr>
          <w:rFonts w:ascii="Comic Sans MS" w:hAnsi="Comic Sans MS" w:cs="Comic Sans MS"/>
          <w:b/>
          <w:bCs/>
          <w:color w:val="0000FF"/>
          <w:sz w:val="28"/>
          <w:szCs w:val="28"/>
        </w:rPr>
        <w:br/>
      </w:r>
      <w:r w:rsidRPr="00502227">
        <w:rPr>
          <w:rFonts w:ascii="Comic Sans MS" w:hAnsi="Comic Sans MS" w:cs="Comic Sans MS"/>
          <w:b/>
          <w:bCs/>
          <w:color w:val="0000FF"/>
          <w:sz w:val="28"/>
          <w:szCs w:val="28"/>
        </w:rPr>
        <w:br/>
      </w:r>
      <w:r w:rsidRPr="00502227">
        <w:rPr>
          <w:rFonts w:ascii="Comic Sans MS" w:hAnsi="Comic Sans MS" w:cs="Comic Sans MS"/>
          <w:b/>
          <w:bCs/>
          <w:color w:val="0000FF"/>
          <w:sz w:val="28"/>
          <w:szCs w:val="28"/>
          <w:shd w:val="clear" w:color="auto" w:fill="F5F7E7"/>
        </w:rPr>
        <w:t>Пусть дети оправдают во сто крат</w:t>
      </w:r>
      <w:r w:rsidRPr="00502227">
        <w:rPr>
          <w:rFonts w:ascii="Comic Sans MS" w:hAnsi="Comic Sans MS" w:cs="Comic Sans MS"/>
          <w:b/>
          <w:bCs/>
          <w:color w:val="0000FF"/>
          <w:sz w:val="28"/>
          <w:szCs w:val="28"/>
        </w:rPr>
        <w:br/>
      </w:r>
      <w:r w:rsidRPr="00502227">
        <w:rPr>
          <w:rFonts w:ascii="Comic Sans MS" w:hAnsi="Comic Sans MS" w:cs="Comic Sans MS"/>
          <w:b/>
          <w:bCs/>
          <w:color w:val="0000FF"/>
          <w:sz w:val="28"/>
          <w:szCs w:val="28"/>
          <w:shd w:val="clear" w:color="auto" w:fill="F5F7E7"/>
        </w:rPr>
        <w:t>Все мамины прекрасные стремленья.</w:t>
      </w:r>
      <w:r w:rsidRPr="00502227">
        <w:rPr>
          <w:rFonts w:ascii="Comic Sans MS" w:hAnsi="Comic Sans MS" w:cs="Comic Sans MS"/>
          <w:b/>
          <w:bCs/>
          <w:color w:val="0000FF"/>
          <w:sz w:val="28"/>
          <w:szCs w:val="28"/>
        </w:rPr>
        <w:br/>
      </w:r>
      <w:r w:rsidRPr="00502227">
        <w:rPr>
          <w:rFonts w:ascii="Comic Sans MS" w:hAnsi="Comic Sans MS" w:cs="Comic Sans MS"/>
          <w:b/>
          <w:bCs/>
          <w:color w:val="0000FF"/>
          <w:sz w:val="28"/>
          <w:szCs w:val="28"/>
          <w:shd w:val="clear" w:color="auto" w:fill="F5F7E7"/>
        </w:rPr>
        <w:t>День каждый будет сказочно богат,</w:t>
      </w:r>
      <w:r w:rsidRPr="00502227">
        <w:rPr>
          <w:rFonts w:ascii="Comic Sans MS" w:hAnsi="Comic Sans MS" w:cs="Comic Sans MS"/>
          <w:b/>
          <w:bCs/>
          <w:color w:val="0000FF"/>
          <w:sz w:val="28"/>
          <w:szCs w:val="28"/>
        </w:rPr>
        <w:br/>
      </w:r>
      <w:r w:rsidRPr="00502227">
        <w:rPr>
          <w:rFonts w:ascii="Comic Sans MS" w:hAnsi="Comic Sans MS" w:cs="Comic Sans MS"/>
          <w:b/>
          <w:bCs/>
          <w:color w:val="0000FF"/>
          <w:sz w:val="28"/>
          <w:szCs w:val="28"/>
          <w:shd w:val="clear" w:color="auto" w:fill="F5F7E7"/>
        </w:rPr>
        <w:t>Даря волшебно добрые мгновенья!</w:t>
      </w:r>
    </w:p>
    <w:p w:rsidR="00D1054B" w:rsidRPr="004C099D" w:rsidRDefault="00D1054B" w:rsidP="002839A4">
      <w:pPr>
        <w:tabs>
          <w:tab w:val="left" w:pos="-1260"/>
          <w:tab w:val="left" w:pos="-900"/>
        </w:tabs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D1054B" w:rsidRPr="00C212AC" w:rsidRDefault="00D1054B" w:rsidP="002839A4">
      <w:pPr>
        <w:rPr>
          <w:rFonts w:ascii="Comic Sans MS" w:hAnsi="Comic Sans MS" w:cs="Comic Sans MS"/>
          <w:sz w:val="32"/>
          <w:szCs w:val="32"/>
        </w:rPr>
      </w:pPr>
      <w:r>
        <w:rPr>
          <w:noProof/>
        </w:rPr>
        <w:pict>
          <v:group id="_x0000_s1063" style="position:absolute;margin-left:-36pt;margin-top:-27pt;width:499.25pt;height:117pt;z-index:251655680" coordorigin="3126,5462" coordsize="5647,1394">
            <v:group id="_x0000_s1064" style="position:absolute;left:3126;top:5462;width:5647;height:1394" coordorigin="3126,5462" coordsize="5647,1394">
              <v:shape id="_x0000_s1065" type="#_x0000_t98" style="position:absolute;left:3126;top:5462;width:5647;height:1394" adj="5400" o:cliptowrap="t"/>
              <v:shape id="_x0000_s1066" type="#_x0000_t136" style="position:absolute;left:4820;top:5880;width:3788;height:498" fillcolor="black" o:cliptowrap="t">
                <v:shadow color="#868686"/>
                <v:textpath style="font-family:&quot;Comic Sans MS&quot;;font-weight:bold;v-text-kern:t" trim="t" fitpath="t" string="Праздник, посвящённый Дню Матери"/>
              </v:shape>
            </v:group>
            <v:group id="_x0000_s1067" style="position:absolute;left:3518;top:5601;width:993;height:919;rotation:2160457fd" coordorigin="4594,1711" coordsize="3389,3208">
              <v:shape id="_x0000_s1068" type="#_x0000_t74" style="position:absolute;left:6712;top:2550;width:572;height:977;rotation:11154630fd" fillcolor="#0cf" o:cliptowrap="t"/>
              <v:group id="_x0000_s1069" style="position:absolute;left:4594;top:1711;width:3389;height:3208;rotation:2160457fd" coordorigin="4594,1712" coordsize="3320,3180">
                <v:group id="_x0000_s1070" style="position:absolute;left:4594;top:1712;width:3320;height:3180;rotation:-2160457fd" coordorigin="4665,1712" coordsize="3320,3180">
                  <v:shape id="_x0000_s1071" type="#_x0000_t74" style="position:absolute;left:6853;top:1712;width:565;height:977;rotation:1458613fd" fillcolor="#f60" o:cliptowrap="t"/>
                  <v:shape id="_x0000_s1072" type="#_x0000_t74" style="position:absolute;left:7211;top:1914;width:558;height:991;rotation:4376789fd" fillcolor="yellow" o:cliptowrap="t"/>
                  <v:shape id="_x0000_s1073" type="#_x0000_t74" style="position:absolute;left:6430;top:1713;width:564;height:977;rotation:-1894876fd" fillcolor="red" o:cliptowrap="t"/>
                  <v:shape id="_x0000_s1074" type="#_x0000_t74" style="position:absolute;left:6223;top:2054;width:557;height:992;rotation:41553960fd" fillcolor="purple" o:cliptowrap="t"/>
                  <v:shape id="_x0000_s1075" type="#_x0000_t74" style="position:absolute;left:6288;top:2410;width:707;height:974;rotation:14275922fd" fillcolor="blue" o:cliptowrap="t"/>
                  <v:shape id="_x0000_s1076" type="#_x0000_t74" style="position:absolute;left:7069;top:2334;width:558;height:990;rotation:7891020fd" fillcolor="green" o:cliptowrap="t"/>
                  <v:shape id="_x0000_s1077" type="#_x0000_t19" style="position:absolute;left:5724;top:2828;width:988;height:2064;rotation:750855fd;flip:x" coordsize="21600,24617" adj="-5356998,565529,,21376" path="wr-21600,-224,21600,42976,3103,,21355,24617nfewr-21600,-224,21600,42976,3103,,21355,24617l,21376nsxe" strokecolor="#9c0" strokeweight="4.5pt" o:cliptowrap="t">
                    <v:path o:connectlocs="3103,0;21355,24617;0,21376"/>
                  </v:shape>
                  <v:shape id="_x0000_s1078" type="#_x0000_t184" style="position:absolute;left:4742;top:2960;width:1116;height:1270;rotation:6587607fd" adj="5411" fillcolor="#9c0" o:cliptowrap="t"/>
                  <v:shape id="_x0000_s1079" type="#_x0000_t184" style="position:absolute;left:5870;top:3811;width:1115;height:848;rotation:6587607fd" adj="5411" fillcolor="#9c0" o:cliptowrap="t"/>
                </v:group>
                <v:oval id="_x0000_s1080" style="position:absolute;left:6177;top:2191;width:423;height:418;rotation:-2160457fd" fillcolor="#ff9" o:cliptowrap="t"/>
              </v:group>
            </v:group>
          </v:group>
        </w:pict>
      </w:r>
    </w:p>
    <w:p w:rsidR="00D1054B" w:rsidRPr="00C212AC" w:rsidRDefault="00D1054B" w:rsidP="002839A4">
      <w:pPr>
        <w:rPr>
          <w:rFonts w:ascii="Comic Sans MS" w:hAnsi="Comic Sans MS" w:cs="Comic Sans MS"/>
          <w:sz w:val="32"/>
          <w:szCs w:val="32"/>
        </w:rPr>
      </w:pPr>
    </w:p>
    <w:p w:rsidR="00D1054B" w:rsidRPr="00C212AC" w:rsidRDefault="00D1054B" w:rsidP="002839A4">
      <w:pPr>
        <w:rPr>
          <w:rFonts w:ascii="Comic Sans MS" w:hAnsi="Comic Sans MS" w:cs="Comic Sans MS"/>
          <w:sz w:val="32"/>
          <w:szCs w:val="32"/>
        </w:rPr>
      </w:pPr>
    </w:p>
    <w:p w:rsidR="00D1054B" w:rsidRDefault="00D1054B" w:rsidP="00E4314E">
      <w:pPr>
        <w:ind w:left="-540" w:firstLine="540"/>
        <w:rPr>
          <w:rFonts w:ascii="Comic Sans MS" w:hAnsi="Comic Sans MS" w:cs="Comic Sans MS"/>
          <w:sz w:val="32"/>
          <w:szCs w:val="32"/>
        </w:rPr>
      </w:pPr>
      <w:r w:rsidRPr="00603C58">
        <w:rPr>
          <w:rFonts w:ascii="Comic Sans MS" w:hAnsi="Comic Sans MS" w:cs="Comic Sans MS"/>
          <w:sz w:val="32"/>
          <w:szCs w:val="32"/>
        </w:rPr>
        <w:t xml:space="preserve">1 </w:t>
      </w:r>
      <w:r>
        <w:rPr>
          <w:rFonts w:ascii="Comic Sans MS" w:hAnsi="Comic Sans MS" w:cs="Comic Sans MS"/>
          <w:sz w:val="32"/>
          <w:szCs w:val="32"/>
        </w:rPr>
        <w:t xml:space="preserve">декабря в школе после уроков было необычайно многолюдно. Это и понятно. – Наши дорогие мамы были приглашены на праздничный концерт, который мы назвали «Моя мама лучше всех!» Все концертные номера были исполнены с большой любовью, ведь все они были посвящены самым дорогим и любимым. Впервые в концерте приняли участие наши первоклассники – они читали стихи и играли в сценке «Семеро козлят на новый лад», которую посвятили всем многодетным семьям.  </w:t>
      </w:r>
    </w:p>
    <w:p w:rsidR="00D1054B" w:rsidRPr="00603C58" w:rsidRDefault="00D1054B" w:rsidP="00DE3C84">
      <w:pPr>
        <w:ind w:left="-540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 xml:space="preserve">Как всегда, на высоте были артисты из 6 класса, блеснувшие хорошим исполнением песен и новыми сценическими костюмами. </w:t>
      </w:r>
    </w:p>
    <w:p w:rsidR="00D1054B" w:rsidRPr="00C212AC" w:rsidRDefault="00D1054B" w:rsidP="002839A4">
      <w:pPr>
        <w:rPr>
          <w:rFonts w:ascii="Comic Sans MS" w:hAnsi="Comic Sans MS" w:cs="Comic Sans MS"/>
          <w:sz w:val="32"/>
          <w:szCs w:val="32"/>
        </w:rPr>
      </w:pPr>
      <w:r>
        <w:rPr>
          <w:noProof/>
        </w:rPr>
        <w:pict>
          <v:shape id="_x0000_s1081" type="#_x0000_t75" style="position:absolute;margin-left:171pt;margin-top:7.55pt;width:193.05pt;height:140.05pt;z-index:251658752">
            <v:imagedata r:id="rId6" o:title=""/>
            <w10:wrap type="square"/>
          </v:shape>
        </w:pict>
      </w:r>
      <w:r>
        <w:rPr>
          <w:noProof/>
        </w:rPr>
        <w:pict>
          <v:shape id="_x0000_s1082" type="#_x0000_t75" style="position:absolute;margin-left:-27pt;margin-top:7.55pt;width:171pt;height:139.05pt;z-index:251656704">
            <v:imagedata r:id="rId7" o:title=""/>
            <w10:wrap type="square"/>
          </v:shape>
        </w:pict>
      </w:r>
    </w:p>
    <w:p w:rsidR="00D1054B" w:rsidRPr="00C212AC" w:rsidRDefault="00D1054B" w:rsidP="002839A4">
      <w:pPr>
        <w:rPr>
          <w:rFonts w:ascii="Comic Sans MS" w:hAnsi="Comic Sans MS" w:cs="Comic Sans MS"/>
          <w:sz w:val="32"/>
          <w:szCs w:val="32"/>
        </w:rPr>
      </w:pPr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  <w:r>
        <w:rPr>
          <w:noProof/>
        </w:rPr>
        <w:pict>
          <v:shape id="_x0000_s1083" type="#_x0000_t75" style="position:absolute;margin-left:-166.05pt;margin-top:26.75pt;width:252pt;height:135pt;z-index:251657728">
            <v:imagedata r:id="rId8" o:title=""/>
            <w10:wrap type="square"/>
          </v:shape>
        </w:pict>
      </w:r>
      <w:r>
        <w:rPr>
          <w:noProof/>
        </w:rPr>
        <w:pict>
          <v:shape id="_x0000_s1084" type="#_x0000_t75" style="position:absolute;margin-left:-400.05pt;margin-top:26.75pt;width:91.05pt;height:135pt;z-index:251662848">
            <v:imagedata r:id="rId9" o:title=""/>
            <w10:wrap type="square"/>
          </v:shape>
        </w:pict>
      </w:r>
      <w:r>
        <w:rPr>
          <w:noProof/>
        </w:rPr>
        <w:pict>
          <v:shape id="_x0000_s1085" type="#_x0000_t75" style="position:absolute;margin-left:-283.05pt;margin-top:26.75pt;width:94.25pt;height:135pt;z-index:251661824">
            <v:imagedata r:id="rId10" o:title=""/>
            <w10:wrap type="square"/>
          </v:shape>
        </w:pict>
      </w:r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 xml:space="preserve">Всех зрителей покорила своим выступлением  Жидова Лера, посвятившая свою песню маме. </w:t>
      </w:r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 xml:space="preserve">А после концерта начались семейные соревнования. </w:t>
      </w:r>
    </w:p>
    <w:p w:rsidR="00D1054B" w:rsidRPr="007070EE" w:rsidRDefault="00D1054B" w:rsidP="00DE3C84">
      <w:pPr>
        <w:jc w:val="center"/>
        <w:outlineLvl w:val="0"/>
        <w:rPr>
          <w:rFonts w:ascii="Comic Sans MS" w:hAnsi="Comic Sans MS" w:cs="Comic Sans MS"/>
          <w:b/>
          <w:bCs/>
          <w:color w:val="0000FF"/>
          <w:sz w:val="52"/>
          <w:szCs w:val="52"/>
        </w:rPr>
      </w:pPr>
      <w:r>
        <w:rPr>
          <w:noProof/>
        </w:rPr>
        <w:pict>
          <v:shape id="_x0000_s1086" type="#_x0000_t75" style="position:absolute;left:0;text-align:left;margin-left:-27pt;margin-top:45pt;width:314.25pt;height:200.25pt;z-index:251660800">
            <v:imagedata r:id="rId11" o:title=""/>
            <w10:wrap type="square"/>
          </v:shape>
        </w:pict>
      </w:r>
      <w:r w:rsidRPr="007070EE">
        <w:rPr>
          <w:rFonts w:ascii="Comic Sans MS" w:hAnsi="Comic Sans MS" w:cs="Comic Sans MS"/>
          <w:b/>
          <w:bCs/>
          <w:color w:val="0000FF"/>
          <w:sz w:val="52"/>
          <w:szCs w:val="52"/>
        </w:rPr>
        <w:t>Весёлые соревнования.</w:t>
      </w:r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  <w:r>
        <w:rPr>
          <w:noProof/>
        </w:rPr>
        <w:pict>
          <v:shape id="_x0000_s1087" type="#_x0000_t75" style="position:absolute;margin-left:-323.25pt;margin-top:215.75pt;width:252.75pt;height:197.25pt;z-index:251663872">
            <v:imagedata r:id="rId12" o:title=""/>
            <w10:wrap type="square"/>
          </v:shape>
        </w:pict>
      </w:r>
      <w:r>
        <w:rPr>
          <w:rFonts w:ascii="Comic Sans MS" w:hAnsi="Comic Sans MS" w:cs="Comic Sans MS"/>
          <w:sz w:val="32"/>
          <w:szCs w:val="32"/>
        </w:rPr>
        <w:t xml:space="preserve">В соревнованиях приняли участие семейные команды Голевых (мама Екатерина и сын Данила) 1 класс, Кравцовых (мама Татьяна и дочка Виктория) из 2 класса, Мерзликиных (мама Татьяна и дочка Настя) – 4 класс, Старых (мама Анна и дочка Алла) из 5 класса и Ивановых (мама Наталья и сын Саша) из 6 класса. Все участники получили массу положительных эмоций и заслуженные аплодисменты зрителей и были награждены памятными медалями. Маленькие участники соревнований еще раз убедились, что их мама – лучшая на свете! </w:t>
      </w:r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  <w:r>
        <w:rPr>
          <w:noProof/>
        </w:rPr>
        <w:pict>
          <v:shape id="_x0000_s1088" type="#_x0000_t75" style="position:absolute;margin-left:54pt;margin-top:8.55pt;width:333pt;height:222.7pt;z-index:251659776">
            <v:imagedata r:id="rId13" o:title=""/>
            <w10:wrap type="square"/>
          </v:shape>
        </w:pict>
      </w:r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  <w:bookmarkStart w:id="0" w:name="_GoBack"/>
      <w:r>
        <w:rPr>
          <w:noProof/>
        </w:rPr>
        <w:pict>
          <v:group id="_x0000_s1089" style="position:absolute;margin-left:-27pt;margin-top:-18pt;width:499.25pt;height:117pt;z-index:251654656" coordorigin="3126,5462" coordsize="5647,1394">
            <v:group id="_x0000_s1090" style="position:absolute;left:3126;top:5462;width:5647;height:1394" coordorigin="3126,5462" coordsize="5647,1394">
              <v:shape id="_x0000_s1091" type="#_x0000_t98" style="position:absolute;left:3126;top:5462;width:5647;height:1394" adj="5400" o:cliptowrap="t"/>
              <v:shape id="_x0000_s1092" type="#_x0000_t136" style="position:absolute;left:4820;top:5880;width:3788;height:498" fillcolor="black" o:cliptowrap="t">
                <v:shadow color="#868686"/>
                <v:textpath style="font-family:&quot;Comic Sans MS&quot;;font-weight:bold;v-text-kern:t" trim="t" fitpath="t" string="Сбор макулатуры "/>
              </v:shape>
            </v:group>
            <v:group id="_x0000_s1093" style="position:absolute;left:3518;top:5601;width:993;height:919;rotation:2160457fd" coordorigin="4594,1711" coordsize="3389,3208">
              <v:shape id="_x0000_s1094" type="#_x0000_t74" style="position:absolute;left:6712;top:2550;width:572;height:977;rotation:11154630fd" fillcolor="#0cf" o:cliptowrap="t"/>
              <v:group id="_x0000_s1095" style="position:absolute;left:4594;top:1711;width:3389;height:3208;rotation:2160457fd" coordorigin="4594,1712" coordsize="3320,3180">
                <v:group id="_x0000_s1096" style="position:absolute;left:4594;top:1712;width:3320;height:3180;rotation:-2160457fd" coordorigin="4665,1712" coordsize="3320,3180">
                  <v:shape id="_x0000_s1097" type="#_x0000_t74" style="position:absolute;left:6853;top:1712;width:565;height:977;rotation:1458613fd" fillcolor="#f60" o:cliptowrap="t"/>
                  <v:shape id="_x0000_s1098" type="#_x0000_t74" style="position:absolute;left:7211;top:1914;width:558;height:991;rotation:4376789fd" fillcolor="yellow" o:cliptowrap="t"/>
                  <v:shape id="_x0000_s1099" type="#_x0000_t74" style="position:absolute;left:6430;top:1713;width:564;height:977;rotation:-1894876fd" fillcolor="red" o:cliptowrap="t"/>
                  <v:shape id="_x0000_s1100" type="#_x0000_t74" style="position:absolute;left:6223;top:2054;width:557;height:992;rotation:41553960fd" fillcolor="purple" o:cliptowrap="t"/>
                  <v:shape id="_x0000_s1101" type="#_x0000_t74" style="position:absolute;left:6288;top:2410;width:707;height:974;rotation:14275922fd" fillcolor="blue" o:cliptowrap="t"/>
                  <v:shape id="_x0000_s1102" type="#_x0000_t74" style="position:absolute;left:7069;top:2334;width:558;height:990;rotation:7891020fd" fillcolor="green" o:cliptowrap="t"/>
                  <v:shape id="_x0000_s1103" type="#_x0000_t19" style="position:absolute;left:5724;top:2828;width:988;height:2064;rotation:750855fd;flip:x" coordsize="21600,24617" adj="-5356998,565529,,21376" path="wr-21600,-224,21600,42976,3103,,21355,24617nfewr-21600,-224,21600,42976,3103,,21355,24617l,21376nsxe" strokecolor="#9c0" strokeweight="4.5pt" o:cliptowrap="t">
                    <v:path o:connectlocs="3103,0;21355,24617;0,21376"/>
                  </v:shape>
                  <v:shape id="_x0000_s1104" type="#_x0000_t184" style="position:absolute;left:4742;top:2960;width:1116;height:1270;rotation:6587607fd" adj="5411" fillcolor="#9c0" o:cliptowrap="t"/>
                  <v:shape id="_x0000_s1105" type="#_x0000_t184" style="position:absolute;left:5870;top:3811;width:1115;height:848;rotation:6587607fd" adj="5411" fillcolor="#9c0" o:cliptowrap="t"/>
                </v:group>
                <v:oval id="_x0000_s1106" style="position:absolute;left:6177;top:2191;width:423;height:418;rotation:-2160457fd" fillcolor="#ff9" o:cliptowrap="t"/>
              </v:group>
            </v:group>
          </v:group>
        </w:pict>
      </w:r>
      <w:bookmarkEnd w:id="0"/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</w:p>
    <w:p w:rsidR="00D1054B" w:rsidRDefault="00D1054B" w:rsidP="002839A4">
      <w:pPr>
        <w:rPr>
          <w:rFonts w:ascii="Comic Sans MS" w:hAnsi="Comic Sans MS" w:cs="Comic Sans MS"/>
          <w:sz w:val="32"/>
          <w:szCs w:val="32"/>
        </w:rPr>
      </w:pPr>
    </w:p>
    <w:p w:rsidR="00D1054B" w:rsidRPr="00603C58" w:rsidRDefault="00D1054B" w:rsidP="00AD1774">
      <w:pPr>
        <w:rPr>
          <w:rFonts w:ascii="Comic Sans MS" w:hAnsi="Comic Sans MS" w:cs="Comic Sans MS"/>
          <w:sz w:val="32"/>
          <w:szCs w:val="32"/>
        </w:rPr>
      </w:pPr>
    </w:p>
    <w:p w:rsidR="00D1054B" w:rsidRDefault="00D1054B" w:rsidP="0080513D">
      <w:pPr>
        <w:tabs>
          <w:tab w:val="left" w:pos="-1260"/>
          <w:tab w:val="left" w:pos="-900"/>
        </w:tabs>
        <w:ind w:left="-540" w:firstLine="540"/>
        <w:rPr>
          <w:rFonts w:ascii="Comic Sans MS" w:hAnsi="Comic Sans MS" w:cs="Comic Sans MS"/>
          <w:b/>
          <w:bCs/>
          <w:i/>
          <w:iCs/>
          <w:sz w:val="32"/>
          <w:szCs w:val="32"/>
        </w:rPr>
      </w:pPr>
      <w:r>
        <w:rPr>
          <w:noProof/>
        </w:rPr>
        <w:pict>
          <v:shape id="_x0000_s1107" type="#_x0000_t75" style="position:absolute;left:0;text-align:left;margin-left:-36pt;margin-top:369.8pt;width:378pt;height:248.45pt;z-index:251664896">
            <v:imagedata r:id="rId14" o:title=""/>
            <w10:wrap type="square"/>
          </v:shape>
        </w:pict>
      </w:r>
      <w:r w:rsidRPr="00AD1774">
        <w:rPr>
          <w:rFonts w:ascii="Comic Sans MS" w:hAnsi="Comic Sans MS" w:cs="Comic Sans MS"/>
          <w:b/>
          <w:bCs/>
          <w:i/>
          <w:iCs/>
          <w:sz w:val="32"/>
          <w:szCs w:val="32"/>
        </w:rPr>
        <w:t>10</w:t>
      </w:r>
      <w:r>
        <w:rPr>
          <w:rFonts w:ascii="Comic Sans MS" w:hAnsi="Comic Sans MS" w:cs="Comic Sans MS"/>
          <w:b/>
          <w:bCs/>
          <w:i/>
          <w:iCs/>
          <w:sz w:val="32"/>
          <w:szCs w:val="32"/>
        </w:rPr>
        <w:t xml:space="preserve"> ноября стартовала областная </w:t>
      </w:r>
      <w:r w:rsidRPr="00DD3E40">
        <w:rPr>
          <w:rFonts w:ascii="Comic Sans MS" w:hAnsi="Comic Sans MS" w:cs="Comic Sans MS"/>
          <w:b/>
          <w:bCs/>
          <w:i/>
          <w:iCs/>
          <w:sz w:val="32"/>
          <w:szCs w:val="32"/>
        </w:rPr>
        <w:t xml:space="preserve">акция </w:t>
      </w:r>
      <w:r w:rsidRPr="00DD3E40">
        <w:rPr>
          <w:rFonts w:ascii="Comic Sans MS" w:hAnsi="Comic Sans MS" w:cs="Comic Sans MS"/>
          <w:sz w:val="28"/>
          <w:szCs w:val="28"/>
        </w:rPr>
        <w:t xml:space="preserve"> </w:t>
      </w:r>
      <w:r w:rsidRPr="00DD3E40">
        <w:rPr>
          <w:rFonts w:ascii="Comic Sans MS" w:hAnsi="Comic Sans MS" w:cs="Comic Sans MS"/>
          <w:b/>
          <w:bCs/>
          <w:i/>
          <w:iCs/>
          <w:sz w:val="32"/>
          <w:szCs w:val="32"/>
        </w:rPr>
        <w:t>«Декада сбора вторичных материальных ресурсов»по сбору макулатуры. Наша</w:t>
      </w:r>
      <w:r>
        <w:rPr>
          <w:rFonts w:ascii="Comic Sans MS" w:hAnsi="Comic Sans MS" w:cs="Comic Sans MS"/>
          <w:b/>
          <w:bCs/>
          <w:i/>
          <w:iCs/>
          <w:sz w:val="32"/>
          <w:szCs w:val="32"/>
        </w:rPr>
        <w:t xml:space="preserve"> школа  приняла в ней активное участие, за несколько дней собрав </w:t>
      </w:r>
      <w:smartTag w:uri="urn:schemas-microsoft-com:office:smarttags" w:element="metricconverter">
        <w:smartTagPr>
          <w:attr w:name="ProductID" w:val="920 килограммов"/>
        </w:smartTagPr>
        <w:r>
          <w:rPr>
            <w:rFonts w:ascii="Comic Sans MS" w:hAnsi="Comic Sans MS" w:cs="Comic Sans MS"/>
            <w:b/>
            <w:bCs/>
            <w:i/>
            <w:iCs/>
            <w:sz w:val="32"/>
            <w:szCs w:val="32"/>
          </w:rPr>
          <w:t>920 килограммов</w:t>
        </w:r>
      </w:smartTag>
      <w:r>
        <w:rPr>
          <w:rFonts w:ascii="Comic Sans MS" w:hAnsi="Comic Sans MS" w:cs="Comic Sans MS"/>
          <w:b/>
          <w:bCs/>
          <w:i/>
          <w:iCs/>
          <w:sz w:val="32"/>
          <w:szCs w:val="32"/>
        </w:rPr>
        <w:t xml:space="preserve"> бумаги. Акцию проводили с целью уберечь леса от вырубки. По итогам среди старших классов первое место занял шестой класс (</w:t>
      </w:r>
      <w:smartTag w:uri="urn:schemas-microsoft-com:office:smarttags" w:element="metricconverter">
        <w:smartTagPr>
          <w:attr w:name="ProductID" w:val="254 кг"/>
        </w:smartTagPr>
        <w:r>
          <w:rPr>
            <w:rFonts w:ascii="Comic Sans MS" w:hAnsi="Comic Sans MS" w:cs="Comic Sans MS"/>
            <w:b/>
            <w:bCs/>
            <w:i/>
            <w:iCs/>
            <w:sz w:val="32"/>
            <w:szCs w:val="32"/>
          </w:rPr>
          <w:t>254 кг</w:t>
        </w:r>
      </w:smartTag>
      <w:r>
        <w:rPr>
          <w:rFonts w:ascii="Comic Sans MS" w:hAnsi="Comic Sans MS" w:cs="Comic Sans MS"/>
          <w:b/>
          <w:bCs/>
          <w:i/>
          <w:iCs/>
          <w:sz w:val="32"/>
          <w:szCs w:val="32"/>
        </w:rPr>
        <w:t>), второе место восьмой класс (</w:t>
      </w:r>
      <w:smartTag w:uri="urn:schemas-microsoft-com:office:smarttags" w:element="metricconverter">
        <w:smartTagPr>
          <w:attr w:name="ProductID" w:val="249 кг"/>
        </w:smartTagPr>
        <w:r>
          <w:rPr>
            <w:rFonts w:ascii="Comic Sans MS" w:hAnsi="Comic Sans MS" w:cs="Comic Sans MS"/>
            <w:b/>
            <w:bCs/>
            <w:i/>
            <w:iCs/>
            <w:sz w:val="32"/>
            <w:szCs w:val="32"/>
          </w:rPr>
          <w:t>249 кг</w:t>
        </w:r>
      </w:smartTag>
      <w:r>
        <w:rPr>
          <w:rFonts w:ascii="Comic Sans MS" w:hAnsi="Comic Sans MS" w:cs="Comic Sans MS"/>
          <w:b/>
          <w:bCs/>
          <w:i/>
          <w:iCs/>
          <w:sz w:val="32"/>
          <w:szCs w:val="32"/>
        </w:rPr>
        <w:t>) и третье место седьмой класс (</w:t>
      </w:r>
      <w:smartTag w:uri="urn:schemas-microsoft-com:office:smarttags" w:element="metricconverter">
        <w:smartTagPr>
          <w:attr w:name="ProductID" w:val="133 кг"/>
        </w:smartTagPr>
        <w:r>
          <w:rPr>
            <w:rFonts w:ascii="Comic Sans MS" w:hAnsi="Comic Sans MS" w:cs="Comic Sans MS"/>
            <w:b/>
            <w:bCs/>
            <w:i/>
            <w:iCs/>
            <w:sz w:val="32"/>
            <w:szCs w:val="32"/>
          </w:rPr>
          <w:t>133 кг</w:t>
        </w:r>
      </w:smartTag>
      <w:r>
        <w:rPr>
          <w:rFonts w:ascii="Comic Sans MS" w:hAnsi="Comic Sans MS" w:cs="Comic Sans MS"/>
          <w:b/>
          <w:bCs/>
          <w:i/>
          <w:iCs/>
          <w:sz w:val="32"/>
          <w:szCs w:val="32"/>
        </w:rPr>
        <w:t>). Среди младших классов первое место получил третий класс (</w:t>
      </w:r>
      <w:smartTag w:uri="urn:schemas-microsoft-com:office:smarttags" w:element="metricconverter">
        <w:smartTagPr>
          <w:attr w:name="ProductID" w:val="109 кг"/>
        </w:smartTagPr>
        <w:r>
          <w:rPr>
            <w:rFonts w:ascii="Comic Sans MS" w:hAnsi="Comic Sans MS" w:cs="Comic Sans MS"/>
            <w:b/>
            <w:bCs/>
            <w:i/>
            <w:iCs/>
            <w:sz w:val="32"/>
            <w:szCs w:val="32"/>
          </w:rPr>
          <w:t>109 кг</w:t>
        </w:r>
      </w:smartTag>
      <w:r>
        <w:rPr>
          <w:rFonts w:ascii="Comic Sans MS" w:hAnsi="Comic Sans MS" w:cs="Comic Sans MS"/>
          <w:b/>
          <w:bCs/>
          <w:i/>
          <w:iCs/>
          <w:sz w:val="32"/>
          <w:szCs w:val="32"/>
        </w:rPr>
        <w:t>), второе место занял первый класс (</w:t>
      </w:r>
      <w:smartTag w:uri="urn:schemas-microsoft-com:office:smarttags" w:element="metricconverter">
        <w:smartTagPr>
          <w:attr w:name="ProductID" w:val="71 кг"/>
        </w:smartTagPr>
        <w:r>
          <w:rPr>
            <w:rFonts w:ascii="Comic Sans MS" w:hAnsi="Comic Sans MS" w:cs="Comic Sans MS"/>
            <w:b/>
            <w:bCs/>
            <w:i/>
            <w:iCs/>
            <w:sz w:val="32"/>
            <w:szCs w:val="32"/>
          </w:rPr>
          <w:t>71 кг</w:t>
        </w:r>
      </w:smartTag>
      <w:r>
        <w:rPr>
          <w:rFonts w:ascii="Comic Sans MS" w:hAnsi="Comic Sans MS" w:cs="Comic Sans MS"/>
          <w:b/>
          <w:bCs/>
          <w:i/>
          <w:iCs/>
          <w:sz w:val="32"/>
          <w:szCs w:val="32"/>
        </w:rPr>
        <w:t xml:space="preserve">) и третье место четвертый класс, набравший </w:t>
      </w:r>
      <w:smartTag w:uri="urn:schemas-microsoft-com:office:smarttags" w:element="metricconverter">
        <w:smartTagPr>
          <w:attr w:name="ProductID" w:val="62 кг"/>
        </w:smartTagPr>
        <w:r>
          <w:rPr>
            <w:rFonts w:ascii="Comic Sans MS" w:hAnsi="Comic Sans MS" w:cs="Comic Sans MS"/>
            <w:b/>
            <w:bCs/>
            <w:i/>
            <w:iCs/>
            <w:sz w:val="32"/>
            <w:szCs w:val="32"/>
          </w:rPr>
          <w:t>62 кг</w:t>
        </w:r>
      </w:smartTag>
      <w:r>
        <w:rPr>
          <w:rFonts w:ascii="Comic Sans MS" w:hAnsi="Comic Sans MS" w:cs="Comic Sans MS"/>
          <w:b/>
          <w:bCs/>
          <w:i/>
          <w:iCs/>
          <w:sz w:val="32"/>
          <w:szCs w:val="32"/>
        </w:rPr>
        <w:t>. По личным достижениям первое место получил Исайкин Егор (</w:t>
      </w:r>
      <w:smartTag w:uri="urn:schemas-microsoft-com:office:smarttags" w:element="metricconverter">
        <w:smartTagPr>
          <w:attr w:name="ProductID" w:val="130 кг"/>
        </w:smartTagPr>
        <w:r>
          <w:rPr>
            <w:rFonts w:ascii="Comic Sans MS" w:hAnsi="Comic Sans MS" w:cs="Comic Sans MS"/>
            <w:b/>
            <w:bCs/>
            <w:i/>
            <w:iCs/>
            <w:sz w:val="32"/>
            <w:szCs w:val="32"/>
          </w:rPr>
          <w:t>130 кг</w:t>
        </w:r>
      </w:smartTag>
      <w:r>
        <w:rPr>
          <w:rFonts w:ascii="Comic Sans MS" w:hAnsi="Comic Sans MS" w:cs="Comic Sans MS"/>
          <w:b/>
          <w:bCs/>
          <w:i/>
          <w:iCs/>
          <w:sz w:val="32"/>
          <w:szCs w:val="32"/>
        </w:rPr>
        <w:t>), второе место Малахова Настя (</w:t>
      </w:r>
      <w:smartTag w:uri="urn:schemas-microsoft-com:office:smarttags" w:element="metricconverter">
        <w:smartTagPr>
          <w:attr w:name="ProductID" w:val="89 кг"/>
        </w:smartTagPr>
        <w:r>
          <w:rPr>
            <w:rFonts w:ascii="Comic Sans MS" w:hAnsi="Comic Sans MS" w:cs="Comic Sans MS"/>
            <w:b/>
            <w:bCs/>
            <w:i/>
            <w:iCs/>
            <w:sz w:val="32"/>
            <w:szCs w:val="32"/>
          </w:rPr>
          <w:t>89 кг</w:t>
        </w:r>
      </w:smartTag>
      <w:r>
        <w:rPr>
          <w:rFonts w:ascii="Comic Sans MS" w:hAnsi="Comic Sans MS" w:cs="Comic Sans MS"/>
          <w:b/>
          <w:bCs/>
          <w:i/>
          <w:iCs/>
          <w:sz w:val="32"/>
          <w:szCs w:val="32"/>
        </w:rPr>
        <w:t>) и третье место Семенов Миша (</w:t>
      </w:r>
      <w:smartTag w:uri="urn:schemas-microsoft-com:office:smarttags" w:element="metricconverter">
        <w:smartTagPr>
          <w:attr w:name="ProductID" w:val="28 кг"/>
        </w:smartTagPr>
        <w:r>
          <w:rPr>
            <w:rFonts w:ascii="Comic Sans MS" w:hAnsi="Comic Sans MS" w:cs="Comic Sans MS"/>
            <w:b/>
            <w:bCs/>
            <w:i/>
            <w:iCs/>
            <w:sz w:val="32"/>
            <w:szCs w:val="32"/>
          </w:rPr>
          <w:t>28 кг</w:t>
        </w:r>
      </w:smartTag>
      <w:r>
        <w:rPr>
          <w:rFonts w:ascii="Comic Sans MS" w:hAnsi="Comic Sans MS" w:cs="Comic Sans MS"/>
          <w:b/>
          <w:bCs/>
          <w:i/>
          <w:iCs/>
          <w:sz w:val="32"/>
          <w:szCs w:val="32"/>
        </w:rPr>
        <w:t>). Среди начальных классов первое место Мочалов Никита (</w:t>
      </w:r>
      <w:smartTag w:uri="urn:schemas-microsoft-com:office:smarttags" w:element="metricconverter">
        <w:smartTagPr>
          <w:attr w:name="ProductID" w:val="34 кг"/>
        </w:smartTagPr>
        <w:r>
          <w:rPr>
            <w:rFonts w:ascii="Comic Sans MS" w:hAnsi="Comic Sans MS" w:cs="Comic Sans MS"/>
            <w:b/>
            <w:bCs/>
            <w:i/>
            <w:iCs/>
            <w:sz w:val="32"/>
            <w:szCs w:val="32"/>
          </w:rPr>
          <w:t>34 кг</w:t>
        </w:r>
      </w:smartTag>
      <w:r>
        <w:rPr>
          <w:rFonts w:ascii="Comic Sans MS" w:hAnsi="Comic Sans MS" w:cs="Comic Sans MS"/>
          <w:b/>
          <w:bCs/>
          <w:i/>
          <w:iCs/>
          <w:sz w:val="32"/>
          <w:szCs w:val="32"/>
        </w:rPr>
        <w:t>), второе место Мерзликина Настя (</w:t>
      </w:r>
      <w:smartTag w:uri="urn:schemas-microsoft-com:office:smarttags" w:element="metricconverter">
        <w:smartTagPr>
          <w:attr w:name="ProductID" w:val="30 кг"/>
        </w:smartTagPr>
        <w:r>
          <w:rPr>
            <w:rFonts w:ascii="Comic Sans MS" w:hAnsi="Comic Sans MS" w:cs="Comic Sans MS"/>
            <w:b/>
            <w:bCs/>
            <w:i/>
            <w:iCs/>
            <w:sz w:val="32"/>
            <w:szCs w:val="32"/>
          </w:rPr>
          <w:t>30 кг</w:t>
        </w:r>
      </w:smartTag>
      <w:r>
        <w:rPr>
          <w:rFonts w:ascii="Comic Sans MS" w:hAnsi="Comic Sans MS" w:cs="Comic Sans MS"/>
          <w:b/>
          <w:bCs/>
          <w:i/>
          <w:iCs/>
          <w:sz w:val="32"/>
          <w:szCs w:val="32"/>
        </w:rPr>
        <w:t>) и третье место у Мандрыкина Алеши (</w:t>
      </w:r>
      <w:smartTag w:uri="urn:schemas-microsoft-com:office:smarttags" w:element="metricconverter">
        <w:smartTagPr>
          <w:attr w:name="ProductID" w:val="12 кг"/>
        </w:smartTagPr>
        <w:r>
          <w:rPr>
            <w:rFonts w:ascii="Comic Sans MS" w:hAnsi="Comic Sans MS" w:cs="Comic Sans MS"/>
            <w:b/>
            <w:bCs/>
            <w:i/>
            <w:iCs/>
            <w:sz w:val="32"/>
            <w:szCs w:val="32"/>
          </w:rPr>
          <w:t>12 кг</w:t>
        </w:r>
      </w:smartTag>
      <w:r>
        <w:rPr>
          <w:rFonts w:ascii="Comic Sans MS" w:hAnsi="Comic Sans MS" w:cs="Comic Sans MS"/>
          <w:b/>
          <w:bCs/>
          <w:i/>
          <w:iCs/>
          <w:sz w:val="32"/>
          <w:szCs w:val="32"/>
        </w:rPr>
        <w:t>). Все активные участники были награждены грамотами.  Особую благодарность объявляем ученикам седьмого класса за организованную погрузку собранной макулатуры.</w:t>
      </w:r>
      <w:r w:rsidRPr="00DD3E40">
        <w:t xml:space="preserve"> </w:t>
      </w:r>
    </w:p>
    <w:p w:rsidR="00D1054B" w:rsidRDefault="00D1054B" w:rsidP="002839A4">
      <w:pPr>
        <w:tabs>
          <w:tab w:val="left" w:pos="-1260"/>
          <w:tab w:val="left" w:pos="-900"/>
        </w:tabs>
        <w:rPr>
          <w:rFonts w:ascii="Comic Sans MS" w:hAnsi="Comic Sans MS" w:cs="Comic Sans MS"/>
          <w:b/>
          <w:bCs/>
          <w:i/>
          <w:iCs/>
          <w:sz w:val="32"/>
          <w:szCs w:val="32"/>
        </w:rPr>
      </w:pPr>
    </w:p>
    <w:p w:rsidR="00D1054B" w:rsidRDefault="00D1054B" w:rsidP="002839A4">
      <w:pPr>
        <w:tabs>
          <w:tab w:val="left" w:pos="-1260"/>
          <w:tab w:val="left" w:pos="-900"/>
        </w:tabs>
        <w:rPr>
          <w:rFonts w:ascii="Comic Sans MS" w:hAnsi="Comic Sans MS" w:cs="Comic Sans MS"/>
          <w:b/>
          <w:bCs/>
          <w:i/>
          <w:iCs/>
          <w:sz w:val="32"/>
          <w:szCs w:val="32"/>
        </w:rPr>
      </w:pPr>
      <w:r>
        <w:rPr>
          <w:noProof/>
        </w:rPr>
        <w:pict>
          <v:group id="_x0000_s1108" style="position:absolute;margin-left:-36pt;margin-top:-27pt;width:499.25pt;height:117pt;z-index:251665920" coordorigin="3126,5462" coordsize="5647,1394">
            <v:group id="_x0000_s1109" style="position:absolute;left:3126;top:5462;width:5647;height:1394" coordorigin="3126,5462" coordsize="5647,1394">
              <v:shape id="_x0000_s1110" type="#_x0000_t98" style="position:absolute;left:3126;top:5462;width:5647;height:1394" adj="5400" o:cliptowrap="t"/>
              <v:shape id="_x0000_s1111" type="#_x0000_t136" style="position:absolute;left:4820;top:5880;width:3788;height:498" fillcolor="black" o:cliptowrap="t">
                <v:shadow color="#868686"/>
                <v:textpath style="font-family:&quot;Comic Sans MS&quot;;font-weight:bold;v-text-kern:t" trim="t" fitpath="t" string="Первопроходцы каменного века"/>
              </v:shape>
            </v:group>
            <v:group id="_x0000_s1112" style="position:absolute;left:3518;top:5601;width:993;height:919;rotation:2160457fd" coordorigin="4594,1711" coordsize="3389,3208">
              <v:shape id="_x0000_s1113" type="#_x0000_t74" style="position:absolute;left:6712;top:2550;width:572;height:977;rotation:11154630fd" fillcolor="#0cf" o:cliptowrap="t"/>
              <v:group id="_x0000_s1114" style="position:absolute;left:4594;top:1711;width:3389;height:3208;rotation:2160457fd" coordorigin="4594,1712" coordsize="3320,3180">
                <v:group id="_x0000_s1115" style="position:absolute;left:4594;top:1712;width:3320;height:3180;rotation:-2160457fd" coordorigin="4665,1712" coordsize="3320,3180">
                  <v:shape id="_x0000_s1116" type="#_x0000_t74" style="position:absolute;left:6853;top:1712;width:565;height:977;rotation:1458613fd" fillcolor="#f60" o:cliptowrap="t"/>
                  <v:shape id="_x0000_s1117" type="#_x0000_t74" style="position:absolute;left:7211;top:1914;width:558;height:991;rotation:4376789fd" fillcolor="yellow" o:cliptowrap="t"/>
                  <v:shape id="_x0000_s1118" type="#_x0000_t74" style="position:absolute;left:6430;top:1713;width:564;height:977;rotation:-1894876fd" fillcolor="red" o:cliptowrap="t"/>
                  <v:shape id="_x0000_s1119" type="#_x0000_t74" style="position:absolute;left:6223;top:2054;width:557;height:992;rotation:41553960fd" fillcolor="purple" o:cliptowrap="t"/>
                  <v:shape id="_x0000_s1120" type="#_x0000_t74" style="position:absolute;left:6288;top:2410;width:707;height:974;rotation:14275922fd" fillcolor="blue" o:cliptowrap="t"/>
                  <v:shape id="_x0000_s1121" type="#_x0000_t74" style="position:absolute;left:7069;top:2334;width:558;height:990;rotation:7891020fd" fillcolor="green" o:cliptowrap="t"/>
                  <v:shape id="_x0000_s1122" type="#_x0000_t19" style="position:absolute;left:5724;top:2828;width:988;height:2064;rotation:750855fd;flip:x" coordsize="21600,24617" adj="-5356998,565529,,21376" path="wr-21600,-224,21600,42976,3103,,21355,24617nfewr-21600,-224,21600,42976,3103,,21355,24617l,21376nsxe" strokecolor="#9c0" strokeweight="4.5pt" o:cliptowrap="t">
                    <v:path o:connectlocs="3103,0;21355,24617;0,21376"/>
                  </v:shape>
                  <v:shape id="_x0000_s1123" type="#_x0000_t184" style="position:absolute;left:4742;top:2960;width:1116;height:1270;rotation:6587607fd" adj="5411" fillcolor="#9c0" o:cliptowrap="t"/>
                  <v:shape id="_x0000_s1124" type="#_x0000_t184" style="position:absolute;left:5870;top:3811;width:1115;height:848;rotation:6587607fd" adj="5411" fillcolor="#9c0" o:cliptowrap="t"/>
                </v:group>
                <v:oval id="_x0000_s1125" style="position:absolute;left:6177;top:2191;width:423;height:418;rotation:-2160457fd" fillcolor="#ff9" o:cliptowrap="t"/>
              </v:group>
            </v:group>
          </v:group>
        </w:pict>
      </w:r>
    </w:p>
    <w:p w:rsidR="00D1054B" w:rsidRDefault="00D1054B" w:rsidP="00E5191F">
      <w:pPr>
        <w:tabs>
          <w:tab w:val="left" w:pos="-1260"/>
          <w:tab w:val="left" w:pos="-900"/>
        </w:tabs>
        <w:rPr>
          <w:rFonts w:ascii="Comic Sans MS" w:hAnsi="Comic Sans MS" w:cs="Comic Sans MS"/>
          <w:b/>
          <w:bCs/>
          <w:i/>
          <w:iCs/>
          <w:color w:val="FF0000"/>
          <w:sz w:val="40"/>
          <w:szCs w:val="40"/>
        </w:rPr>
      </w:pPr>
    </w:p>
    <w:p w:rsidR="00D1054B" w:rsidRDefault="00D1054B" w:rsidP="00E5191F">
      <w:pPr>
        <w:tabs>
          <w:tab w:val="left" w:pos="-1260"/>
          <w:tab w:val="left" w:pos="-900"/>
        </w:tabs>
        <w:rPr>
          <w:rFonts w:ascii="Comic Sans MS" w:hAnsi="Comic Sans MS" w:cs="Comic Sans MS"/>
          <w:b/>
          <w:bCs/>
          <w:i/>
          <w:iCs/>
          <w:color w:val="FF0000"/>
          <w:sz w:val="40"/>
          <w:szCs w:val="40"/>
        </w:rPr>
      </w:pPr>
      <w:r>
        <w:rPr>
          <w:noProof/>
        </w:rPr>
        <w:pict>
          <v:shape id="_x0000_s1126" type="#_x0000_t75" style="position:absolute;margin-left:-36pt;margin-top:21.85pt;width:315pt;height:252pt;z-index:251666944">
            <v:imagedata r:id="rId15" o:title=""/>
            <w10:wrap type="square"/>
          </v:shape>
        </w:pict>
      </w:r>
    </w:p>
    <w:p w:rsidR="00D1054B" w:rsidRDefault="00D1054B" w:rsidP="00163808">
      <w:pPr>
        <w:ind w:left="-720"/>
        <w:rPr>
          <w:rFonts w:ascii="Comic Sans MS" w:hAnsi="Comic Sans MS" w:cs="Comic Sans MS"/>
          <w:sz w:val="32"/>
          <w:szCs w:val="32"/>
        </w:rPr>
      </w:pPr>
      <w:r>
        <w:rPr>
          <w:noProof/>
        </w:rPr>
        <w:pict>
          <v:shape id="_x0000_s1127" type="#_x0000_t75" style="position:absolute;left:0;text-align:left;margin-left:-324pt;margin-top:254.95pt;width:253.35pt;height:296.65pt;z-index:251667968">
            <v:imagedata r:id="rId16" o:title=""/>
            <w10:wrap type="square"/>
          </v:shape>
        </w:pict>
      </w:r>
      <w:r>
        <w:rPr>
          <w:rFonts w:ascii="Comic Sans MS" w:hAnsi="Comic Sans MS" w:cs="Comic Sans MS"/>
          <w:sz w:val="32"/>
          <w:szCs w:val="32"/>
        </w:rPr>
        <w:t xml:space="preserve">Ученики 2-6 классов побывали в городском краеведческом музее и посетили очень интересную экскурсию, которая называлась «Первопроходцы каменного века». Переступив порог музея,  ребята стали не просто школьниками, а членами первобытного племени. А в каждом племени должен быть свой уважаемый вождь, шаман, охотники. </w:t>
      </w:r>
    </w:p>
    <w:p w:rsidR="00D1054B" w:rsidRPr="00163808" w:rsidRDefault="00D1054B" w:rsidP="00163808">
      <w:pPr>
        <w:ind w:left="-720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Ребята узнали как жили первобытные люди, как был организован их быт, чем они питались и обогревались. Оказывается, на территории нашего района велись раскопки и были обнаружены кости древних животных, копья и черепки древней посуды. Мальчишки, как истинные охотники, метали копья в кабана, ловили рыбу.</w:t>
      </w:r>
      <w:r w:rsidRPr="00E03F8B">
        <w:t xml:space="preserve"> </w:t>
      </w:r>
      <w:r>
        <w:rPr>
          <w:rFonts w:ascii="Comic Sans MS" w:hAnsi="Comic Sans MS" w:cs="Comic Sans MS"/>
          <w:sz w:val="32"/>
          <w:szCs w:val="32"/>
        </w:rPr>
        <w:t xml:space="preserve"> А девочки лепили посуду и аккуратно добывали из земли (песка) корешки и косточки. </w:t>
      </w:r>
    </w:p>
    <w:p w:rsidR="00D1054B" w:rsidRDefault="00D1054B" w:rsidP="00DE3C84">
      <w:pPr>
        <w:pStyle w:val="NormalWeb"/>
        <w:shd w:val="clear" w:color="auto" w:fill="FFFFFF"/>
        <w:spacing w:before="0" w:beforeAutospacing="0" w:after="0" w:afterAutospacing="0" w:line="302" w:lineRule="atLeast"/>
        <w:outlineLvl w:val="0"/>
        <w:rPr>
          <w:rFonts w:ascii="Comic Sans MS" w:hAnsi="Comic Sans MS" w:cs="Comic Sans MS"/>
          <w:b/>
          <w:bCs/>
          <w:i/>
          <w:iCs/>
          <w:color w:val="4F81BD"/>
          <w:sz w:val="32"/>
          <w:szCs w:val="32"/>
        </w:rPr>
      </w:pPr>
      <w:r>
        <w:rPr>
          <w:rFonts w:ascii="Comic Sans MS" w:hAnsi="Comic Sans MS" w:cs="Comic Sans MS"/>
          <w:b/>
          <w:bCs/>
          <w:i/>
          <w:iCs/>
          <w:color w:val="4F81BD"/>
          <w:sz w:val="32"/>
          <w:szCs w:val="32"/>
        </w:rPr>
        <w:t>На экскурсии побывала Жигалина Елизавета (6 класс)</w:t>
      </w:r>
    </w:p>
    <w:sectPr w:rsidR="00D1054B" w:rsidSect="00DD3E40">
      <w:type w:val="continuous"/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3205"/>
    <w:rsid w:val="000025EB"/>
    <w:rsid w:val="0001245F"/>
    <w:rsid w:val="0002263B"/>
    <w:rsid w:val="00041F12"/>
    <w:rsid w:val="0004631B"/>
    <w:rsid w:val="00052443"/>
    <w:rsid w:val="00071074"/>
    <w:rsid w:val="000754EC"/>
    <w:rsid w:val="000824AC"/>
    <w:rsid w:val="0008293D"/>
    <w:rsid w:val="00084728"/>
    <w:rsid w:val="00092D20"/>
    <w:rsid w:val="00092E07"/>
    <w:rsid w:val="000A35DF"/>
    <w:rsid w:val="000A4987"/>
    <w:rsid w:val="000B3644"/>
    <w:rsid w:val="000B3DC3"/>
    <w:rsid w:val="000B5FF7"/>
    <w:rsid w:val="000C1CA4"/>
    <w:rsid w:val="000D45D3"/>
    <w:rsid w:val="000F2147"/>
    <w:rsid w:val="00116483"/>
    <w:rsid w:val="001173AA"/>
    <w:rsid w:val="001374B3"/>
    <w:rsid w:val="00140D4F"/>
    <w:rsid w:val="00140ED5"/>
    <w:rsid w:val="001420E3"/>
    <w:rsid w:val="00145CD2"/>
    <w:rsid w:val="001529E4"/>
    <w:rsid w:val="00152CC4"/>
    <w:rsid w:val="001549F5"/>
    <w:rsid w:val="0015545A"/>
    <w:rsid w:val="00163808"/>
    <w:rsid w:val="00172BEC"/>
    <w:rsid w:val="00183EE8"/>
    <w:rsid w:val="0019505E"/>
    <w:rsid w:val="001969AF"/>
    <w:rsid w:val="001A38B3"/>
    <w:rsid w:val="001A5394"/>
    <w:rsid w:val="001B1D94"/>
    <w:rsid w:val="001B7DA3"/>
    <w:rsid w:val="001B7EFC"/>
    <w:rsid w:val="001C2586"/>
    <w:rsid w:val="001D0741"/>
    <w:rsid w:val="001D2D84"/>
    <w:rsid w:val="001D6A59"/>
    <w:rsid w:val="001E19DB"/>
    <w:rsid w:val="001E5BA1"/>
    <w:rsid w:val="001E7603"/>
    <w:rsid w:val="001F6C65"/>
    <w:rsid w:val="00206B2C"/>
    <w:rsid w:val="00207520"/>
    <w:rsid w:val="0021094D"/>
    <w:rsid w:val="00226CAF"/>
    <w:rsid w:val="00240240"/>
    <w:rsid w:val="00241A03"/>
    <w:rsid w:val="00242016"/>
    <w:rsid w:val="0024765C"/>
    <w:rsid w:val="00247FCB"/>
    <w:rsid w:val="00257BCC"/>
    <w:rsid w:val="0026337E"/>
    <w:rsid w:val="0026544A"/>
    <w:rsid w:val="0026617B"/>
    <w:rsid w:val="00267041"/>
    <w:rsid w:val="002678DF"/>
    <w:rsid w:val="0027700C"/>
    <w:rsid w:val="002839A4"/>
    <w:rsid w:val="002952D7"/>
    <w:rsid w:val="00297382"/>
    <w:rsid w:val="002B093B"/>
    <w:rsid w:val="002B3ADF"/>
    <w:rsid w:val="002B6B1A"/>
    <w:rsid w:val="002B78DA"/>
    <w:rsid w:val="002C175A"/>
    <w:rsid w:val="002C2245"/>
    <w:rsid w:val="002C2A62"/>
    <w:rsid w:val="002C7418"/>
    <w:rsid w:val="002D078A"/>
    <w:rsid w:val="002D277E"/>
    <w:rsid w:val="002D3EC0"/>
    <w:rsid w:val="002E11FB"/>
    <w:rsid w:val="002E7E6C"/>
    <w:rsid w:val="0030003F"/>
    <w:rsid w:val="00301139"/>
    <w:rsid w:val="003028B4"/>
    <w:rsid w:val="00311483"/>
    <w:rsid w:val="00334353"/>
    <w:rsid w:val="00343285"/>
    <w:rsid w:val="00355AD6"/>
    <w:rsid w:val="00363786"/>
    <w:rsid w:val="003703E1"/>
    <w:rsid w:val="0037142E"/>
    <w:rsid w:val="003907F4"/>
    <w:rsid w:val="00396D35"/>
    <w:rsid w:val="003A1C82"/>
    <w:rsid w:val="003B15CD"/>
    <w:rsid w:val="003B3A4F"/>
    <w:rsid w:val="003B5F90"/>
    <w:rsid w:val="003B6150"/>
    <w:rsid w:val="003C2A7F"/>
    <w:rsid w:val="003D04EF"/>
    <w:rsid w:val="003D2DEA"/>
    <w:rsid w:val="003E3F52"/>
    <w:rsid w:val="003E6D93"/>
    <w:rsid w:val="003F52F5"/>
    <w:rsid w:val="004037FA"/>
    <w:rsid w:val="004105CC"/>
    <w:rsid w:val="0042148F"/>
    <w:rsid w:val="00424751"/>
    <w:rsid w:val="0042705C"/>
    <w:rsid w:val="004277E1"/>
    <w:rsid w:val="00430DFF"/>
    <w:rsid w:val="004353FF"/>
    <w:rsid w:val="00457437"/>
    <w:rsid w:val="00472C0A"/>
    <w:rsid w:val="0048765B"/>
    <w:rsid w:val="00492001"/>
    <w:rsid w:val="00492E0A"/>
    <w:rsid w:val="004A7D9A"/>
    <w:rsid w:val="004C099D"/>
    <w:rsid w:val="004C607A"/>
    <w:rsid w:val="004C6E32"/>
    <w:rsid w:val="004E7590"/>
    <w:rsid w:val="00502227"/>
    <w:rsid w:val="00502353"/>
    <w:rsid w:val="0051133C"/>
    <w:rsid w:val="00512248"/>
    <w:rsid w:val="00515379"/>
    <w:rsid w:val="00515FCB"/>
    <w:rsid w:val="00520F4A"/>
    <w:rsid w:val="005213D2"/>
    <w:rsid w:val="00532A62"/>
    <w:rsid w:val="00542817"/>
    <w:rsid w:val="005509F7"/>
    <w:rsid w:val="005527B5"/>
    <w:rsid w:val="00553643"/>
    <w:rsid w:val="00553E6C"/>
    <w:rsid w:val="00561A04"/>
    <w:rsid w:val="00567039"/>
    <w:rsid w:val="0057367F"/>
    <w:rsid w:val="00575C9F"/>
    <w:rsid w:val="00582E73"/>
    <w:rsid w:val="0058652E"/>
    <w:rsid w:val="005873D6"/>
    <w:rsid w:val="00593E1E"/>
    <w:rsid w:val="005A5AE0"/>
    <w:rsid w:val="005B6A1B"/>
    <w:rsid w:val="005C5FA9"/>
    <w:rsid w:val="005D0290"/>
    <w:rsid w:val="005D281A"/>
    <w:rsid w:val="005D3B4E"/>
    <w:rsid w:val="005E05C9"/>
    <w:rsid w:val="0060013D"/>
    <w:rsid w:val="00600409"/>
    <w:rsid w:val="00600C35"/>
    <w:rsid w:val="00603C58"/>
    <w:rsid w:val="00606F1F"/>
    <w:rsid w:val="0062052E"/>
    <w:rsid w:val="006261EB"/>
    <w:rsid w:val="00627D2B"/>
    <w:rsid w:val="006323CE"/>
    <w:rsid w:val="006407A3"/>
    <w:rsid w:val="00647C1F"/>
    <w:rsid w:val="00652F3E"/>
    <w:rsid w:val="00653205"/>
    <w:rsid w:val="00656EC5"/>
    <w:rsid w:val="00666171"/>
    <w:rsid w:val="00692803"/>
    <w:rsid w:val="0069325E"/>
    <w:rsid w:val="006963C7"/>
    <w:rsid w:val="006A2222"/>
    <w:rsid w:val="006B14C0"/>
    <w:rsid w:val="006B2202"/>
    <w:rsid w:val="006B3D2F"/>
    <w:rsid w:val="006B3D66"/>
    <w:rsid w:val="006B7A2C"/>
    <w:rsid w:val="006C70F7"/>
    <w:rsid w:val="006C7CC4"/>
    <w:rsid w:val="006D0EFA"/>
    <w:rsid w:val="006E534F"/>
    <w:rsid w:val="006F027C"/>
    <w:rsid w:val="006F1502"/>
    <w:rsid w:val="006F5936"/>
    <w:rsid w:val="00706B85"/>
    <w:rsid w:val="007070EE"/>
    <w:rsid w:val="0071189A"/>
    <w:rsid w:val="00715056"/>
    <w:rsid w:val="00725229"/>
    <w:rsid w:val="007261C4"/>
    <w:rsid w:val="00727AF5"/>
    <w:rsid w:val="00730442"/>
    <w:rsid w:val="00740552"/>
    <w:rsid w:val="00740FA8"/>
    <w:rsid w:val="007416F7"/>
    <w:rsid w:val="00761C6B"/>
    <w:rsid w:val="0076305D"/>
    <w:rsid w:val="00763748"/>
    <w:rsid w:val="00763790"/>
    <w:rsid w:val="00772467"/>
    <w:rsid w:val="00784B17"/>
    <w:rsid w:val="00787C38"/>
    <w:rsid w:val="00787D44"/>
    <w:rsid w:val="007A052A"/>
    <w:rsid w:val="007A1B44"/>
    <w:rsid w:val="007A4F9D"/>
    <w:rsid w:val="007C1E55"/>
    <w:rsid w:val="007C5136"/>
    <w:rsid w:val="007D0056"/>
    <w:rsid w:val="007D2953"/>
    <w:rsid w:val="007D67D9"/>
    <w:rsid w:val="007D6F13"/>
    <w:rsid w:val="007D77B5"/>
    <w:rsid w:val="007D7DB2"/>
    <w:rsid w:val="007E1933"/>
    <w:rsid w:val="007F578D"/>
    <w:rsid w:val="0080396F"/>
    <w:rsid w:val="0080513D"/>
    <w:rsid w:val="00812328"/>
    <w:rsid w:val="008215CE"/>
    <w:rsid w:val="00822E65"/>
    <w:rsid w:val="00841D36"/>
    <w:rsid w:val="00842421"/>
    <w:rsid w:val="00845678"/>
    <w:rsid w:val="00870CC0"/>
    <w:rsid w:val="008744A4"/>
    <w:rsid w:val="008755F6"/>
    <w:rsid w:val="00877DA0"/>
    <w:rsid w:val="0088779B"/>
    <w:rsid w:val="00896283"/>
    <w:rsid w:val="008A0DB0"/>
    <w:rsid w:val="008A26B8"/>
    <w:rsid w:val="008A57CC"/>
    <w:rsid w:val="008B2DF0"/>
    <w:rsid w:val="008B5D0B"/>
    <w:rsid w:val="008C249E"/>
    <w:rsid w:val="008C320B"/>
    <w:rsid w:val="008E7218"/>
    <w:rsid w:val="008F0937"/>
    <w:rsid w:val="0090274D"/>
    <w:rsid w:val="009152DD"/>
    <w:rsid w:val="00925CB9"/>
    <w:rsid w:val="00930F82"/>
    <w:rsid w:val="00932691"/>
    <w:rsid w:val="00940011"/>
    <w:rsid w:val="009409FB"/>
    <w:rsid w:val="009445D8"/>
    <w:rsid w:val="00945E31"/>
    <w:rsid w:val="00956F13"/>
    <w:rsid w:val="00960E5E"/>
    <w:rsid w:val="009701E7"/>
    <w:rsid w:val="0097441F"/>
    <w:rsid w:val="00974D99"/>
    <w:rsid w:val="0098646B"/>
    <w:rsid w:val="00986680"/>
    <w:rsid w:val="00990AE3"/>
    <w:rsid w:val="00991047"/>
    <w:rsid w:val="00994C90"/>
    <w:rsid w:val="009A1D46"/>
    <w:rsid w:val="009A1E75"/>
    <w:rsid w:val="009A7FD9"/>
    <w:rsid w:val="009B4F68"/>
    <w:rsid w:val="009B7931"/>
    <w:rsid w:val="009C4D03"/>
    <w:rsid w:val="009C609C"/>
    <w:rsid w:val="009D1378"/>
    <w:rsid w:val="009D2E4E"/>
    <w:rsid w:val="009E2A68"/>
    <w:rsid w:val="009E4B5A"/>
    <w:rsid w:val="009F3B57"/>
    <w:rsid w:val="009F4189"/>
    <w:rsid w:val="009F595B"/>
    <w:rsid w:val="009F7BB4"/>
    <w:rsid w:val="00A01508"/>
    <w:rsid w:val="00A016B9"/>
    <w:rsid w:val="00A04276"/>
    <w:rsid w:val="00A07E4A"/>
    <w:rsid w:val="00A12C8E"/>
    <w:rsid w:val="00A14BD1"/>
    <w:rsid w:val="00A2283F"/>
    <w:rsid w:val="00A3030A"/>
    <w:rsid w:val="00A352B4"/>
    <w:rsid w:val="00A41EDB"/>
    <w:rsid w:val="00A50ABD"/>
    <w:rsid w:val="00A54FFC"/>
    <w:rsid w:val="00A60966"/>
    <w:rsid w:val="00A629D4"/>
    <w:rsid w:val="00A64E50"/>
    <w:rsid w:val="00A8114C"/>
    <w:rsid w:val="00A97021"/>
    <w:rsid w:val="00AA45CD"/>
    <w:rsid w:val="00AA6882"/>
    <w:rsid w:val="00AA7AD1"/>
    <w:rsid w:val="00AD0CC2"/>
    <w:rsid w:val="00AD1774"/>
    <w:rsid w:val="00AD4AF9"/>
    <w:rsid w:val="00AD7569"/>
    <w:rsid w:val="00AE5694"/>
    <w:rsid w:val="00AF2390"/>
    <w:rsid w:val="00AF3D32"/>
    <w:rsid w:val="00B05851"/>
    <w:rsid w:val="00B12820"/>
    <w:rsid w:val="00B17A3F"/>
    <w:rsid w:val="00B23E1E"/>
    <w:rsid w:val="00B275B8"/>
    <w:rsid w:val="00B27AC9"/>
    <w:rsid w:val="00B32F19"/>
    <w:rsid w:val="00B43F78"/>
    <w:rsid w:val="00B7046A"/>
    <w:rsid w:val="00B81C1B"/>
    <w:rsid w:val="00B836EA"/>
    <w:rsid w:val="00B918E3"/>
    <w:rsid w:val="00B94308"/>
    <w:rsid w:val="00B94E3F"/>
    <w:rsid w:val="00B9512B"/>
    <w:rsid w:val="00B977BF"/>
    <w:rsid w:val="00BA0EAE"/>
    <w:rsid w:val="00BA7EB6"/>
    <w:rsid w:val="00BB0E7C"/>
    <w:rsid w:val="00BB50A8"/>
    <w:rsid w:val="00BC1B9E"/>
    <w:rsid w:val="00BC3FA8"/>
    <w:rsid w:val="00BD3AF0"/>
    <w:rsid w:val="00BE77FF"/>
    <w:rsid w:val="00BF3779"/>
    <w:rsid w:val="00BF5574"/>
    <w:rsid w:val="00BF55B8"/>
    <w:rsid w:val="00C040E7"/>
    <w:rsid w:val="00C05307"/>
    <w:rsid w:val="00C12C0D"/>
    <w:rsid w:val="00C1778E"/>
    <w:rsid w:val="00C212AC"/>
    <w:rsid w:val="00C25712"/>
    <w:rsid w:val="00C267D0"/>
    <w:rsid w:val="00C310E4"/>
    <w:rsid w:val="00C326BB"/>
    <w:rsid w:val="00C44848"/>
    <w:rsid w:val="00C47E7B"/>
    <w:rsid w:val="00C52274"/>
    <w:rsid w:val="00C5548D"/>
    <w:rsid w:val="00C62B08"/>
    <w:rsid w:val="00C6602A"/>
    <w:rsid w:val="00C81B19"/>
    <w:rsid w:val="00C86033"/>
    <w:rsid w:val="00C86EB2"/>
    <w:rsid w:val="00C8714E"/>
    <w:rsid w:val="00C93351"/>
    <w:rsid w:val="00CA28E5"/>
    <w:rsid w:val="00CA3F61"/>
    <w:rsid w:val="00CA7DCE"/>
    <w:rsid w:val="00CB1045"/>
    <w:rsid w:val="00CB15F9"/>
    <w:rsid w:val="00CB1CFC"/>
    <w:rsid w:val="00CC5B60"/>
    <w:rsid w:val="00CD529F"/>
    <w:rsid w:val="00CE1BD0"/>
    <w:rsid w:val="00CE47AD"/>
    <w:rsid w:val="00D04A83"/>
    <w:rsid w:val="00D1054B"/>
    <w:rsid w:val="00D11760"/>
    <w:rsid w:val="00D20B7F"/>
    <w:rsid w:val="00D27916"/>
    <w:rsid w:val="00D35773"/>
    <w:rsid w:val="00D42346"/>
    <w:rsid w:val="00D62633"/>
    <w:rsid w:val="00D6696B"/>
    <w:rsid w:val="00D71001"/>
    <w:rsid w:val="00D968D0"/>
    <w:rsid w:val="00DA1259"/>
    <w:rsid w:val="00DA15DB"/>
    <w:rsid w:val="00DB0D2E"/>
    <w:rsid w:val="00DC6B12"/>
    <w:rsid w:val="00DC6CB6"/>
    <w:rsid w:val="00DD3E40"/>
    <w:rsid w:val="00DD441A"/>
    <w:rsid w:val="00DE2488"/>
    <w:rsid w:val="00DE3C84"/>
    <w:rsid w:val="00DE3EB3"/>
    <w:rsid w:val="00DE74D7"/>
    <w:rsid w:val="00DF0726"/>
    <w:rsid w:val="00E02087"/>
    <w:rsid w:val="00E03F8B"/>
    <w:rsid w:val="00E13A3B"/>
    <w:rsid w:val="00E1447E"/>
    <w:rsid w:val="00E1566D"/>
    <w:rsid w:val="00E17036"/>
    <w:rsid w:val="00E17801"/>
    <w:rsid w:val="00E232CD"/>
    <w:rsid w:val="00E24BC0"/>
    <w:rsid w:val="00E33552"/>
    <w:rsid w:val="00E34AC4"/>
    <w:rsid w:val="00E4314E"/>
    <w:rsid w:val="00E452AB"/>
    <w:rsid w:val="00E51433"/>
    <w:rsid w:val="00E5191F"/>
    <w:rsid w:val="00E61D04"/>
    <w:rsid w:val="00E62C0E"/>
    <w:rsid w:val="00E730D1"/>
    <w:rsid w:val="00E75FC9"/>
    <w:rsid w:val="00E8221D"/>
    <w:rsid w:val="00E82688"/>
    <w:rsid w:val="00E83A62"/>
    <w:rsid w:val="00E921F1"/>
    <w:rsid w:val="00E94301"/>
    <w:rsid w:val="00E9610A"/>
    <w:rsid w:val="00E9651F"/>
    <w:rsid w:val="00EA53A5"/>
    <w:rsid w:val="00EB28EC"/>
    <w:rsid w:val="00EB2AE1"/>
    <w:rsid w:val="00EB2EED"/>
    <w:rsid w:val="00EB373A"/>
    <w:rsid w:val="00EC51E6"/>
    <w:rsid w:val="00EC53B8"/>
    <w:rsid w:val="00ED288B"/>
    <w:rsid w:val="00ED30C9"/>
    <w:rsid w:val="00ED3D7B"/>
    <w:rsid w:val="00ED7476"/>
    <w:rsid w:val="00EE01DA"/>
    <w:rsid w:val="00F05C14"/>
    <w:rsid w:val="00F110DC"/>
    <w:rsid w:val="00F13063"/>
    <w:rsid w:val="00F1741E"/>
    <w:rsid w:val="00F23A52"/>
    <w:rsid w:val="00F2711B"/>
    <w:rsid w:val="00F357E3"/>
    <w:rsid w:val="00F43271"/>
    <w:rsid w:val="00F4523D"/>
    <w:rsid w:val="00F478E5"/>
    <w:rsid w:val="00F52679"/>
    <w:rsid w:val="00F620E3"/>
    <w:rsid w:val="00F62C57"/>
    <w:rsid w:val="00F634C4"/>
    <w:rsid w:val="00F646BF"/>
    <w:rsid w:val="00F70942"/>
    <w:rsid w:val="00F841C4"/>
    <w:rsid w:val="00F91905"/>
    <w:rsid w:val="00F932C8"/>
    <w:rsid w:val="00FA0EDB"/>
    <w:rsid w:val="00FB2961"/>
    <w:rsid w:val="00FB50E1"/>
    <w:rsid w:val="00FB79A4"/>
    <w:rsid w:val="00FC2E67"/>
    <w:rsid w:val="00FC57F7"/>
    <w:rsid w:val="00FC5C4E"/>
    <w:rsid w:val="00FC6F2C"/>
    <w:rsid w:val="00FE28D8"/>
    <w:rsid w:val="00FF5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12B"/>
    <w:rPr>
      <w:sz w:val="24"/>
      <w:szCs w:val="24"/>
    </w:rPr>
  </w:style>
  <w:style w:type="paragraph" w:styleId="Heading2">
    <w:name w:val="heading 2"/>
    <w:basedOn w:val="Normal"/>
    <w:link w:val="Heading2Char"/>
    <w:uiPriority w:val="99"/>
    <w:qFormat/>
    <w:rsid w:val="004037FA"/>
    <w:pPr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CB1045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21094D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40552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353FF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353FF"/>
    <w:rPr>
      <w:rFonts w:ascii="Calibri" w:hAnsi="Calibri" w:cs="Calibri"/>
      <w:b/>
      <w:bCs/>
      <w:sz w:val="28"/>
      <w:szCs w:val="28"/>
    </w:rPr>
  </w:style>
  <w:style w:type="paragraph" w:styleId="Title">
    <w:name w:val="Title"/>
    <w:basedOn w:val="Normal"/>
    <w:link w:val="TitleChar"/>
    <w:uiPriority w:val="99"/>
    <w:qFormat/>
    <w:rsid w:val="00653205"/>
    <w:pPr>
      <w:jc w:val="center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740552"/>
    <w:rPr>
      <w:rFonts w:ascii="Cambria" w:hAnsi="Cambria" w:cs="Cambria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ED30C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62B08"/>
    <w:rPr>
      <w:sz w:val="2"/>
      <w:szCs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0552"/>
    <w:rPr>
      <w:rFonts w:cs="Times New Roman"/>
      <w:sz w:val="2"/>
      <w:szCs w:val="2"/>
    </w:rPr>
  </w:style>
  <w:style w:type="character" w:styleId="Hyperlink">
    <w:name w:val="Hyperlink"/>
    <w:basedOn w:val="DefaultParagraphFont"/>
    <w:uiPriority w:val="99"/>
    <w:rsid w:val="006261E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6261EB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04631B"/>
    <w:rPr>
      <w:rFonts w:cs="Times New Roman"/>
      <w:i/>
      <w:iCs/>
    </w:rPr>
  </w:style>
  <w:style w:type="paragraph" w:styleId="DocumentMap">
    <w:name w:val="Document Map"/>
    <w:basedOn w:val="Normal"/>
    <w:link w:val="DocumentMapChar"/>
    <w:uiPriority w:val="99"/>
    <w:semiHidden/>
    <w:rsid w:val="00DE3C8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97D9E"/>
    <w:rPr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304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4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4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4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4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4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4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4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4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304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http://colnyshko.ru/images/big/1a59e3ff438365204b511614a5cc6ac4.jpg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1156</TotalTime>
  <Pages>5</Pages>
  <Words>513</Words>
  <Characters>2929</Characters>
  <Application>Microsoft Office Outlook</Application>
  <DocSecurity>0</DocSecurity>
  <Lines>0</Lines>
  <Paragraphs>0</Paragraphs>
  <ScaleCrop>false</ScaleCrop>
  <Company>school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62</cp:revision>
  <cp:lastPrinted>2014-12-24T08:13:00Z</cp:lastPrinted>
  <dcterms:created xsi:type="dcterms:W3CDTF">2013-01-29T16:21:00Z</dcterms:created>
  <dcterms:modified xsi:type="dcterms:W3CDTF">2014-12-24T08:13:00Z</dcterms:modified>
</cp:coreProperties>
</file>