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51" w:rsidRDefault="00BB4951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18pt;margin-top:9pt;width:445.9pt;height:119.9pt;z-index:251648512" fillcolor="#f39" stroked="f" strokeweight="1.5pt" o:cliptowrap="t">
            <v:fill color2="#36f" rotate="t" colors="0 #f39;.25 #f63;.5 yellow;.75 #01a78f;1 #36f" method="none" focus="50%" type="gradient"/>
            <v:imagedata embosscolor="shadow add(51)"/>
            <v:shadow on="t" type="emboss" color="lineOrFill darken(153)" color2="shadow add(102)" offset="1pt,1pt"/>
            <o:extrusion v:ext="view" rotationangle="25,25" viewpoint="0,0" viewpointorigin="0,0" skewangle="0" skewamt="0" lightposition=",-50000" type="perspective"/>
            <v:textpath style="font-family:&quot;Comic Sans MS&quot;;font-weight:bold;font-style:italic;v-text-kern:t" trim="t" fitpath="t" xscale="f" string="Цветик-семицвет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4in;margin-top:0;width:146.25pt;height:48pt;z-index:251649536" adj="5445" fillcolor="black" o:cliptowrap="t">
            <v:shadow color="#868686"/>
            <v:textpath style="font-family:&quot;Comic Sans MS&quot;;font-weight:bold;v-text-kern:t" trim="t" fitpath="t" string="сентябрь&#10;2015"/>
          </v:shape>
        </w:pict>
      </w:r>
    </w:p>
    <w:p w:rsidR="00BB4951" w:rsidRPr="00653205" w:rsidRDefault="00BB4951" w:rsidP="00653205">
      <w:r>
        <w:rPr>
          <w:noProof/>
        </w:rPr>
        <w:pict>
          <v:group id="Group 2" o:spid="_x0000_s1028" style="position:absolute;margin-left:-1in;margin-top:4.2pt;width:117pt;height:102.35pt;rotation:-2576884fd;z-index:251646464" coordorigin="4594,1712" coordsize="3389,3208">
            <v:shape id="AutoShape 3" o:spid="_x0000_s1029" style="position:absolute;left:6712;top:2550;width:572;height:977;rotation:1115463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0cf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288,99;78,489;288,977;494,489" o:connectangles="270,180,90,0" textboxrect="5022,2277,16540,13685"/>
              <v:handles>
                <v:h position="@3,#0" polar="10800,10800"/>
                <v:h position="#2,#1" polar="10800,10800" radiusrange="0,10800"/>
              </v:handles>
            </v:shape>
            <v:group id="Group 4" o:spid="_x0000_s1030" style="position:absolute;left:4594;top:1712;width:3389;height:3208" coordorigin="4594,1712" coordsize="3320,3180">
              <v:group id="Group 5" o:spid="_x0000_s1031" style="position:absolute;left:4594;top:1712;width:3320;height:3180" coordorigin="4665,1712" coordsize="3320,3180">
                <v:shape id="AutoShape 6" o:spid="_x0000_s1032" style="position:absolute;left:6853;top:1712;width:565;height:977;rotation:1458613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60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7,489;284,977;488,489" o:connectangles="270,180,90,0" textboxrect="5046,2277,16554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7" o:spid="_x0000_s1033" style="position:absolute;left:7211;top:1914;width:558;height:991;rotation:4376789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yellow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6;281,991;482,496" o:connectangles="270,180,90,0" textboxrect="5032,2267,16568,13666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8" o:spid="_x0000_s1034" style="position:absolute;left:6430;top:1713;width:564;height:977;rotation:-1894876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4,99;76,489;284,977;488,489" o:connectangles="270,180,90,0" textboxrect="5055,2277,16545,13685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9" o:spid="_x0000_s1035" style="position:absolute;left:6223;top:2054;width:557;height:992;rotation:-563196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purpl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0,100;76,496;280,992;481,496" o:connectangles="270,180,90,0" textboxrect="5041,2286,16559,13674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0" o:spid="_x0000_s1036" style="position:absolute;left:6288;top:2410;width:707;height:974;rotation:-9317038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blue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355,99;96,487;355,974;611,487" o:connectangles="270,180,90,0" textboxrect="5041,2284,16559,13683"/>
                  <v:handles>
                    <v:h position="@3,#0" polar="10800,10800"/>
                    <v:h position="#2,#1" polar="10800,10800" radiusrange="0,10800"/>
                  </v:handles>
                </v:shape>
                <v:shape id="AutoShape 11" o:spid="_x0000_s1037" style="position:absolute;left:7069;top:2334;width:558;height:990;rotation:7891020fd;visibility:visible" coordsize="21600,21600" o:spt="100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green">
                  <v:stroke joinstyle="miter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custom" o:connectlocs="281,100;76,495;281,990;482,495" o:connectangles="270,180,90,0" textboxrect="5032,2269,16568,13680"/>
                  <v:handles>
                    <v:h position="@3,#0" polar="10800,10800"/>
                    <v:h position="#2,#1" polar="10800,10800" radiusrange="0,10800"/>
                  </v:handles>
                </v:shape>
                <v:shape id="Arc 12" o:spid="_x0000_s1038" style="position:absolute;left:5724;top:2828;width:988;height:2064;rotation:750855fd;flip:x;visibility:visible" coordsize="21600,21600" o:spt="100" adj="0,,0" path="m3102,nfc13722,1541,21600,10645,21600,21376v,1084,-82,2168,-245,3241em3102,nsc13722,1541,21600,10645,21600,21376v,1084,-82,2168,-245,3241l,21376,3102,xe" filled="f" strokecolor="#9c0" strokeweight="4.5pt">
                  <v:stroke joinstyle="round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arrowok="t" o:extrusionok="f" o:connecttype="custom" o:connectlocs="142,0;977,2064;0,1792" o:connectangles="0,0,0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13" o:spid="_x0000_s1039" type="#_x0000_t184" style="position:absolute;left:4742;top:2960;width:1116;height:1270;rotation:6587607fd;visibility:visible" adj="5411" fillcolor="#9c0"/>
                <v:shape id="AutoShape 14" o:spid="_x0000_s1040" type="#_x0000_t184" style="position:absolute;left:5870;top:3811;width:1115;height:848;rotation:6587607fd;visibility:visible" adj="5411" fillcolor="#9c0"/>
              </v:group>
              <v:oval id="Oval 15" o:spid="_x0000_s1041" style="position:absolute;left:6641;top:2410;width:423;height:418;visibility:visible" fillcolor="#ff9"/>
            </v:group>
          </v:group>
        </w:pict>
      </w:r>
    </w:p>
    <w:p w:rsidR="00BB4951" w:rsidRPr="00653205" w:rsidRDefault="00BB4951" w:rsidP="00653205"/>
    <w:p w:rsidR="00BB4951" w:rsidRPr="00653205" w:rsidRDefault="00BB4951" w:rsidP="00653205"/>
    <w:p w:rsidR="00BB4951" w:rsidRPr="00653205" w:rsidRDefault="00BB4951" w:rsidP="00653205"/>
    <w:p w:rsidR="00BB4951" w:rsidRPr="00653205" w:rsidRDefault="00BB4951" w:rsidP="00653205"/>
    <w:p w:rsidR="00BB4951" w:rsidRPr="00653205" w:rsidRDefault="00BB4951" w:rsidP="00653205"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69" o:spid="_x0000_s1042" type="#_x0000_t72" style="position:absolute;margin-left:-40.3pt;margin-top:10.2pt;width:1in;height:63pt;z-index:251650560;visibility:visible" fillcolor="#f39">
            <v:fill color2="#36f" rotate="t" colors="0 #f39;.25 #f63;.5 yellow;.75 #01a78f;1 #36f" focus="100%" type="gradient"/>
            <v:textbox>
              <w:txbxContent>
                <w:p w:rsidR="00BB4951" w:rsidRPr="00553643" w:rsidRDefault="00BB4951">
                  <w:pPr>
                    <w:rPr>
                      <w:rFonts w:ascii="Comic Sans MS" w:hAnsi="Comic Sans MS" w:cs="Comic Sans MS"/>
                      <w:b/>
                      <w:bCs/>
                      <w:i/>
                      <w:iCs/>
                    </w:rPr>
                  </w:pPr>
                </w:p>
              </w:txbxContent>
            </v:textbox>
          </v:shape>
        </w:pict>
      </w:r>
    </w:p>
    <w:p w:rsidR="00BB4951" w:rsidRPr="00653205" w:rsidRDefault="00BB4951" w:rsidP="00653205"/>
    <w:p w:rsidR="00BB4951" w:rsidRDefault="00BB4951" w:rsidP="0065320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27.5pt;margin-top:3.6pt;width:36pt;height:27pt;rotation:-896327fd;z-index:251651584" adj="10025,10800" fillcolor="#a603ab">
            <v:fill color2="#a603ab" rotate="t" colors="0 #a603ab;13763f #0819fb;22938f #1a8d48;34079f yellow;47841f #ee3f17;57672f #e81766;1 #a603ab" method="none" focus="100%" type="gradient"/>
            <v:shadow on="t" color="silver" opacity="52429f" offset="3pt,3pt"/>
            <v:textpath style="font-family:&quot;Comic Sans MS&quot;;font-weight:bold;v-text-kern:t" trim="t" fitpath="t" string="№1"/>
            <w10:wrap type="square"/>
          </v:shape>
        </w:pict>
      </w:r>
    </w:p>
    <w:p w:rsidR="00BB4951" w:rsidRPr="00553643" w:rsidRDefault="00BB4951" w:rsidP="00653205">
      <w:pPr>
        <w:rPr>
          <w:rFonts w:ascii="Comic Sans MS" w:hAnsi="Comic Sans MS" w:cs="Comic Sans MS"/>
          <w:b/>
          <w:bCs/>
        </w:rPr>
      </w:pPr>
    </w:p>
    <w:p w:rsidR="00BB4951" w:rsidRPr="00653205" w:rsidRDefault="00BB4951" w:rsidP="0065320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margin-left:-44.25pt;margin-top:13.4pt;width:488.4pt;height:28.35pt;z-index:251647488" fillcolor="black" o:cliptowrap="t">
            <v:shadow color="#868686"/>
            <v:textpath style="font-family:&quot;Comic Sans MS&quot;;font-weight:bold" fitshape="t" trim="t" string=" газета д/о &quot;Радуга&quot;&#10;МКОУ Красноармейской ООШ"/>
          </v:shape>
        </w:pict>
      </w:r>
    </w:p>
    <w:p w:rsidR="00BB4951" w:rsidRPr="00653205" w:rsidRDefault="00BB4951" w:rsidP="00653205"/>
    <w:p w:rsidR="00BB4951" w:rsidRDefault="00BB4951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</w:p>
    <w:p w:rsidR="00BB4951" w:rsidRDefault="00BB4951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36"/>
          <w:szCs w:val="36"/>
        </w:rPr>
      </w:pPr>
    </w:p>
    <w:p w:rsidR="00BB4951" w:rsidRPr="00380DC5" w:rsidRDefault="00BB4951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color w:val="FF0000"/>
          <w:sz w:val="36"/>
          <w:szCs w:val="36"/>
        </w:rPr>
      </w:pPr>
      <w:r w:rsidRPr="00A60966">
        <w:rPr>
          <w:rFonts w:ascii="Comic Sans MS" w:hAnsi="Comic Sans MS" w:cs="Comic Sans MS"/>
          <w:b/>
          <w:bCs/>
          <w:i/>
          <w:iCs/>
          <w:color w:val="FF0000"/>
          <w:sz w:val="36"/>
          <w:szCs w:val="36"/>
        </w:rPr>
        <w:t>Всем привет! Вот и незаметно пролетел</w:t>
      </w:r>
      <w:r>
        <w:rPr>
          <w:rFonts w:ascii="Comic Sans MS" w:hAnsi="Comic Sans MS" w:cs="Comic Sans MS"/>
          <w:b/>
          <w:bCs/>
          <w:i/>
          <w:iCs/>
          <w:color w:val="FF0000"/>
          <w:sz w:val="36"/>
          <w:szCs w:val="36"/>
        </w:rPr>
        <w:t>о лето – пора отдыха, яркого солнца, купаний и пикников. Впереди – новый учебный год!</w:t>
      </w:r>
    </w:p>
    <w:p w:rsidR="00BB4951" w:rsidRPr="00380DC5" w:rsidRDefault="00BB4951" w:rsidP="0052669E">
      <w:pPr>
        <w:tabs>
          <w:tab w:val="left" w:pos="-1260"/>
          <w:tab w:val="left" w:pos="-900"/>
        </w:tabs>
        <w:ind w:left="-360"/>
        <w:rPr>
          <w:rFonts w:ascii="Comic Sans MS" w:hAnsi="Comic Sans MS" w:cs="Comic Sans MS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27pt;margin-top:12.05pt;width:297pt;height:166.65pt;z-index:251655680">
            <v:imagedata r:id="rId4" o:title=""/>
            <w10:wrap type="square"/>
          </v:shape>
        </w:pict>
      </w:r>
    </w:p>
    <w:p w:rsidR="00BB4951" w:rsidRPr="00380DC5" w:rsidRDefault="00BB4951" w:rsidP="006261EB">
      <w:pPr>
        <w:tabs>
          <w:tab w:val="left" w:pos="-1260"/>
          <w:tab w:val="left" w:pos="-900"/>
        </w:tabs>
      </w:pPr>
      <w:r>
        <w:rPr>
          <w:noProof/>
        </w:rPr>
        <w:pict>
          <v:shape id="_x0000_s1046" type="#_x0000_t75" style="position:absolute;margin-left:18pt;margin-top:122pt;width:139.5pt;height:297pt;z-index:251656704">
            <v:imagedata r:id="rId5" o:title=""/>
            <w10:wrap type="square"/>
          </v:shape>
        </w:pict>
      </w:r>
      <w:r>
        <w:rPr>
          <w:rFonts w:ascii="Comic Sans MS" w:hAnsi="Comic Sans MS" w:cs="Comic Sans MS"/>
          <w:b/>
          <w:bCs/>
          <w:i/>
          <w:iCs/>
          <w:sz w:val="28"/>
          <w:szCs w:val="28"/>
        </w:rPr>
        <w:t>Первый звонок прозвенел для</w:t>
      </w:r>
      <w:r w:rsidRPr="00842421"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 д</w:t>
      </w:r>
      <w:r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евчонок и мальчишек. В школе – </w:t>
      </w:r>
      <w:r w:rsidRPr="004A2E4C">
        <w:rPr>
          <w:rFonts w:ascii="Comic Sans MS" w:hAnsi="Comic Sans MS" w:cs="Comic Sans MS"/>
          <w:b/>
          <w:bCs/>
          <w:i/>
          <w:iCs/>
          <w:sz w:val="28"/>
          <w:szCs w:val="28"/>
        </w:rPr>
        <w:t>14</w:t>
      </w:r>
      <w:r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 выпускников и 1</w:t>
      </w:r>
      <w:r w:rsidRPr="004A2E4C">
        <w:rPr>
          <w:rFonts w:ascii="Comic Sans MS" w:hAnsi="Comic Sans MS" w:cs="Comic Sans MS"/>
          <w:b/>
          <w:bCs/>
          <w:i/>
          <w:iCs/>
          <w:sz w:val="28"/>
          <w:szCs w:val="28"/>
        </w:rPr>
        <w:t>3</w:t>
      </w:r>
      <w:r w:rsidRPr="00842421"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 первоклашек.</w:t>
      </w:r>
      <w:r w:rsidRPr="004A2E4C">
        <w:t xml:space="preserve"> </w:t>
      </w:r>
    </w:p>
    <w:p w:rsidR="00BB4951" w:rsidRPr="00842421" w:rsidRDefault="00BB4951" w:rsidP="006261EB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  <w:sz w:val="28"/>
          <w:szCs w:val="28"/>
        </w:rPr>
      </w:pPr>
      <w:r w:rsidRPr="00842421">
        <w:rPr>
          <w:sz w:val="28"/>
          <w:szCs w:val="28"/>
        </w:rPr>
        <w:t xml:space="preserve"> </w:t>
      </w:r>
      <w:r w:rsidRPr="00842421"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 </w:t>
      </w:r>
    </w:p>
    <w:p w:rsidR="00BB4951" w:rsidRPr="00E83A62" w:rsidRDefault="00BB4951" w:rsidP="0052669E">
      <w:pPr>
        <w:tabs>
          <w:tab w:val="left" w:pos="-1260"/>
          <w:tab w:val="left" w:pos="-900"/>
        </w:tabs>
        <w:ind w:left="-360" w:hanging="180"/>
        <w:rPr>
          <w:rFonts w:ascii="Comic Sans MS" w:hAnsi="Comic Sans MS" w:cs="Comic Sans MS"/>
          <w:b/>
          <w:bCs/>
          <w:i/>
          <w:iCs/>
          <w:sz w:val="36"/>
          <w:szCs w:val="36"/>
        </w:rPr>
      </w:pPr>
      <w:r>
        <w:rPr>
          <w:noProof/>
        </w:rPr>
        <w:pict>
          <v:shape id="_x0000_s1047" type="#_x0000_t75" style="position:absolute;left:0;text-align:left;margin-left:-9pt;margin-top:175.95pt;width:270pt;height:126pt;z-index:251657728">
            <v:imagedata r:id="rId6" o:title=""/>
            <w10:wrap type="square"/>
          </v:shape>
        </w:pict>
      </w:r>
      <w:r>
        <w:rPr>
          <w:rFonts w:ascii="Comic Sans MS" w:hAnsi="Comic Sans MS" w:cs="Comic Sans MS"/>
          <w:b/>
          <w:bCs/>
          <w:i/>
          <w:iCs/>
          <w:sz w:val="28"/>
          <w:szCs w:val="28"/>
        </w:rPr>
        <w:t xml:space="preserve">На праздничной линейке к ребятам в гости заглянули герои сказочной страны: царицы литература, математика, география, физкультура, обществознание, история и их король. После небольшого спора все пришли к выводу, что все науки одинаково важны и интересны. </w:t>
      </w: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E83A62">
      <w:pPr>
        <w:tabs>
          <w:tab w:val="left" w:pos="-1260"/>
          <w:tab w:val="left" w:pos="-900"/>
        </w:tabs>
        <w:ind w:left="-720"/>
        <w:rPr>
          <w:rFonts w:ascii="Comic Sans MS" w:hAnsi="Comic Sans MS" w:cs="Comic Sans MS"/>
          <w:b/>
          <w:bCs/>
          <w:i/>
          <w:iCs/>
          <w:sz w:val="28"/>
          <w:szCs w:val="28"/>
        </w:rPr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  <w:r>
        <w:rPr>
          <w:noProof/>
        </w:rPr>
        <w:pict>
          <v:group id="_x0000_s1048" style="position:absolute;left:0;text-align:left;margin-left:-36pt;margin-top:-27pt;width:499.25pt;height:117pt;z-index:251652608" coordorigin="3126,5462" coordsize="5647,1394">
            <v:group id="_x0000_s1049" style="position:absolute;left:3126;top:5462;width:5647;height:1394" coordorigin="3126,5462" coordsize="5647,1394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_x0000_s1050" type="#_x0000_t98" style="position:absolute;left:3126;top:5462;width:5647;height:1394" adj="5400" o:cliptowrap="t"/>
              <v:shape id="_x0000_s1051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Областной слёт &quot;Юннат - 2015&quot;"/>
              </v:shape>
            </v:group>
            <v:group id="_x0000_s1052" style="position:absolute;left:3518;top:5601;width:993;height:919;rotation:2160457fd" coordorigin="4594,1711" coordsize="3389,3208">
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gradientshapeok="t" o:connecttype="custom" o:connectlocs="10860,2187;2928,10800;10860,21600;18672,10800" o:connectangles="270,180,90,0" textboxrect="5037,2277,16557,13677"/>
              </v:shapetype>
              <v:shape id="_x0000_s1053" type="#_x0000_t74" style="position:absolute;left:6712;top:2550;width:572;height:977;rotation:11154630fd" fillcolor="#0cf" o:cliptowrap="t"/>
              <v:group id="_x0000_s1054" style="position:absolute;left:4594;top:1711;width:3389;height:3208;rotation:2160457fd" coordorigin="4594,1712" coordsize="3320,3180">
                <v:group id="_x0000_s1055" style="position:absolute;left:4594;top:1712;width:3320;height:3180;rotation:-2160457fd" coordorigin="4665,1712" coordsize="3320,3180">
                  <v:shape id="_x0000_s1056" type="#_x0000_t74" style="position:absolute;left:6853;top:1712;width:565;height:977;rotation:1458613fd" fillcolor="#f60" o:cliptowrap="t"/>
                  <v:shape id="_x0000_s1057" type="#_x0000_t74" style="position:absolute;left:7211;top:1914;width:558;height:991;rotation:4376789fd" fillcolor="yellow" o:cliptowrap="t"/>
                  <v:shape id="_x0000_s1058" type="#_x0000_t74" style="position:absolute;left:6430;top:1713;width:564;height:977;rotation:-1894876fd" fillcolor="red" o:cliptowrap="t"/>
                  <v:shape id="_x0000_s1059" type="#_x0000_t74" style="position:absolute;left:6223;top:2054;width:557;height:992;rotation:41553960fd" fillcolor="purple" o:cliptowrap="t"/>
                  <v:shape id="_x0000_s1060" type="#_x0000_t74" style="position:absolute;left:6288;top:2410;width:707;height:974;rotation:14275922fd" fillcolor="blue" o:cliptowrap="t"/>
                  <v:shape id="_x0000_s1061" type="#_x0000_t74" style="position:absolute;left:7069;top:2334;width:558;height:990;rotation:7891020fd" fillcolor="green" o:cliptowrap="t"/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62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63" type="#_x0000_t184" style="position:absolute;left:4742;top:2960;width:1116;height:1270;rotation:6587607fd" adj="5411" fillcolor="#9c0" o:cliptowrap="t"/>
                  <v:shape id="_x0000_s1064" type="#_x0000_t184" style="position:absolute;left:5870;top:3811;width:1115;height:848;rotation:6587607fd" adj="5411" fillcolor="#9c0" o:cliptowrap="t"/>
                </v:group>
                <v:oval id="_x0000_s1065" style="position:absolute;left:6177;top:2191;width:423;height:418;rotation:-2160457fd" fillcolor="#ff9" o:cliptowrap="t"/>
              </v:group>
            </v:group>
          </v:group>
        </w:pict>
      </w:r>
      <w:r>
        <w:rPr>
          <w:noProof/>
        </w:rPr>
        <w:pict>
          <v:shape id="Рисунок 902" o:spid="_x0000_s1066" type="#_x0000_t75" style="position:absolute;left:0;text-align:left;margin-left:586.75pt;margin-top:544.25pt;width:249.9pt;height:221.1pt;z-index:251653632;visibility:visible;mso-wrap-distance-left:2.88pt;mso-wrap-distance-top:2.88pt;mso-wrap-distance-right:2.88pt;mso-wrap-distance-bottom:2.88pt">
            <v:imagedata r:id="rId7" o:title=""/>
          </v:shape>
        </w:pict>
      </w:r>
      <w:r>
        <w:t xml:space="preserve"> </w:t>
      </w: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pStyle w:val="Heading1"/>
        <w:jc w:val="center"/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</w:pPr>
      <w:r w:rsidRPr="001F6D62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9 сентября в г.Воронеже состоялся областной слёт «Юннат -2015». Нашу школу в номинации «Цветоводство и ландшафтный дизайн» представляла ученица 8 класса Сергеева Надежда с проектом «Сделай мир красивее!» (руководитель Громова Е.В.). Надя рассказала о большой работе, которая проводится в нашей школе по благоустройству пришкольной территор</w:t>
      </w: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ии. Наши</w:t>
      </w:r>
      <w:r w:rsidRPr="001F6D62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 xml:space="preserve"> замечатель</w:t>
      </w: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ные и оригинальные цветники и клумбы были представлены на фотографиях, размещенных на красивых стендах</w:t>
      </w:r>
      <w:r w:rsidRPr="001F6D62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 xml:space="preserve">. </w:t>
      </w: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Их украшали поделки и красивые букеты, выполненные из цветов, растущих на наших участках.</w:t>
      </w:r>
      <w:r w:rsidRPr="004448A6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 xml:space="preserve"> </w:t>
      </w:r>
      <w:r w:rsidRPr="001F6D62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 xml:space="preserve">За участие в областном слете </w:t>
      </w: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Надежду наградили сертиф</w:t>
      </w:r>
      <w:r w:rsidRPr="001F6D62"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икатом</w:t>
      </w: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>.</w:t>
      </w:r>
    </w:p>
    <w:p w:rsidR="00BB4951" w:rsidRPr="004448A6" w:rsidRDefault="00BB4951" w:rsidP="0052669E">
      <w:pPr>
        <w:pStyle w:val="Heading1"/>
        <w:jc w:val="center"/>
        <w:rPr>
          <w:rFonts w:ascii="Comic Sans MS" w:hAnsi="Comic Sans MS" w:cs="Comic Sans MS"/>
          <w:color w:val="000000"/>
          <w:sz w:val="27"/>
          <w:szCs w:val="27"/>
        </w:rPr>
      </w:pPr>
      <w:r>
        <w:rPr>
          <w:rFonts w:ascii="Comic Sans MS" w:hAnsi="Comic Sans MS" w:cs="Comic Sans MS"/>
          <w:b w:val="0"/>
          <w:bCs w:val="0"/>
          <w:color w:val="000000"/>
          <w:sz w:val="27"/>
          <w:szCs w:val="27"/>
        </w:rPr>
        <w:t xml:space="preserve">Хочется сказать огромное спасибо всем ученикам, которые ухаживали за цветами, поливали их и пололи. Труды ребят не остались незамеченными: школу наградили грамотами за лучшее благоустройство и озеленение территории, а еще за образцовый уход за памятником, также расположенным на территории нашего учебного учреждения. </w:t>
      </w:r>
    </w:p>
    <w:p w:rsidR="00BB4951" w:rsidRPr="001F6D62" w:rsidRDefault="00BB4951" w:rsidP="001F6D62"/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  <w:r>
        <w:rPr>
          <w:noProof/>
        </w:rPr>
        <w:pict>
          <v:shape id="_x0000_s1067" type="#_x0000_t75" style="position:absolute;left:0;text-align:left;margin-left:-36pt;margin-top:6.6pt;width:261pt;height:274.1pt;z-index:251658752">
            <v:imagedata r:id="rId8" o:title=""/>
            <w10:wrap type="square"/>
          </v:shape>
        </w:pict>
      </w:r>
      <w:r>
        <w:rPr>
          <w:noProof/>
        </w:rPr>
        <w:pict>
          <v:shape id="_x0000_s1068" type="#_x0000_t75" style="position:absolute;left:0;text-align:left;margin-left:234pt;margin-top:6.6pt;width:244.3pt;height:273.75pt;z-index:251659776">
            <v:imagedata r:id="rId9" o:title=""/>
            <w10:wrap type="square"/>
          </v:shape>
        </w:pict>
      </w: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  <w:r>
        <w:rPr>
          <w:noProof/>
        </w:rPr>
        <w:pict>
          <v:group id="_x0000_s1069" style="position:absolute;left:0;text-align:left;margin-left:-36pt;margin-top:-27pt;width:499.25pt;height:117pt;z-index:251660800" coordorigin="3126,5462" coordsize="5647,1394">
            <v:group id="_x0000_s1070" style="position:absolute;left:3126;top:5462;width:5647;height:1394" coordorigin="3126,5462" coordsize="5647,1394">
              <v:shape id="_x0000_s1071" type="#_x0000_t98" style="position:absolute;left:3126;top:5462;width:5647;height:1394" adj="5400" o:cliptowrap="t"/>
              <v:shape id="_x0000_s1072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Белый цветок"/>
              </v:shape>
            </v:group>
            <v:group id="_x0000_s1073" style="position:absolute;left:3518;top:5601;width:993;height:919;rotation:2160457fd" coordorigin="4594,1711" coordsize="3389,3208">
              <v:shape id="_x0000_s1074" type="#_x0000_t74" style="position:absolute;left:6712;top:2550;width:572;height:977;rotation:11154630fd" fillcolor="#0cf" o:cliptowrap="t"/>
              <v:group id="_x0000_s1075" style="position:absolute;left:4594;top:1711;width:3389;height:3208;rotation:2160457fd" coordorigin="4594,1712" coordsize="3320,3180">
                <v:group id="_x0000_s1076" style="position:absolute;left:4594;top:1712;width:3320;height:3180;rotation:-2160457fd" coordorigin="4665,1712" coordsize="3320,3180">
                  <v:shape id="_x0000_s1077" type="#_x0000_t74" style="position:absolute;left:6853;top:1712;width:565;height:977;rotation:1458613fd" fillcolor="#f60" o:cliptowrap="t"/>
                  <v:shape id="_x0000_s1078" type="#_x0000_t74" style="position:absolute;left:7211;top:1914;width:558;height:991;rotation:4376789fd" fillcolor="yellow" o:cliptowrap="t"/>
                  <v:shape id="_x0000_s1079" type="#_x0000_t74" style="position:absolute;left:6430;top:1713;width:564;height:977;rotation:-1894876fd" fillcolor="red" o:cliptowrap="t"/>
                  <v:shape id="_x0000_s1080" type="#_x0000_t74" style="position:absolute;left:6223;top:2054;width:557;height:992;rotation:41553960fd" fillcolor="purple" o:cliptowrap="t"/>
                  <v:shape id="_x0000_s1081" type="#_x0000_t74" style="position:absolute;left:6288;top:2410;width:707;height:974;rotation:14275922fd" fillcolor="blue" o:cliptowrap="t"/>
                  <v:shape id="_x0000_s1082" type="#_x0000_t74" style="position:absolute;left:7069;top:2334;width:558;height:990;rotation:7891020fd" fillcolor="green" o:cliptowrap="t"/>
                  <v:shape id="_x0000_s1083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084" type="#_x0000_t184" style="position:absolute;left:4742;top:2960;width:1116;height:1270;rotation:6587607fd" adj="5411" fillcolor="#9c0" o:cliptowrap="t"/>
                  <v:shape id="_x0000_s1085" type="#_x0000_t184" style="position:absolute;left:5870;top:3811;width:1115;height:848;rotation:6587607fd" adj="5411" fillcolor="#9c0" o:cliptowrap="t"/>
                </v:group>
                <v:oval id="_x0000_s1086" style="position:absolute;left:6177;top:2191;width:423;height:418;rotation:-2160457fd" fillcolor="#ff9" o:cliptowrap="t"/>
              </v:group>
            </v:group>
          </v:group>
        </w:pict>
      </w: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52669E">
      <w:pPr>
        <w:tabs>
          <w:tab w:val="left" w:pos="-1260"/>
          <w:tab w:val="left" w:pos="-900"/>
        </w:tabs>
        <w:ind w:left="-426"/>
        <w:jc w:val="center"/>
      </w:pPr>
    </w:p>
    <w:p w:rsidR="00BB4951" w:rsidRDefault="00BB4951" w:rsidP="004448A6">
      <w:pPr>
        <w:tabs>
          <w:tab w:val="left" w:pos="-1260"/>
          <w:tab w:val="left" w:pos="-900"/>
        </w:tabs>
        <w:rPr>
          <w:rFonts w:ascii="Comic Sans MS" w:hAnsi="Comic Sans MS" w:cs="Comic Sans MS"/>
          <w:sz w:val="28"/>
          <w:szCs w:val="28"/>
        </w:rPr>
      </w:pPr>
    </w:p>
    <w:p w:rsidR="00BB4951" w:rsidRPr="004105CC" w:rsidRDefault="00BB4951" w:rsidP="0052669E">
      <w:pPr>
        <w:tabs>
          <w:tab w:val="left" w:pos="-1260"/>
          <w:tab w:val="left" w:pos="-900"/>
        </w:tabs>
        <w:ind w:left="-426"/>
        <w:jc w:val="center"/>
        <w:rPr>
          <w:rFonts w:ascii="Comic Sans MS" w:hAnsi="Comic Sans MS" w:cs="Comic Sans MS"/>
          <w:b/>
          <w:bCs/>
          <w:i/>
          <w:iCs/>
          <w:sz w:val="28"/>
          <w:szCs w:val="28"/>
        </w:rPr>
      </w:pPr>
      <w:r w:rsidRPr="00CA7DCE">
        <w:rPr>
          <w:rFonts w:ascii="Comic Sans MS" w:hAnsi="Comic Sans MS" w:cs="Comic Sans MS"/>
          <w:sz w:val="28"/>
          <w:szCs w:val="28"/>
        </w:rPr>
        <w:t>По благословению митрополита Воронежского и Борисоглебского Сергия, с 10 по 21 с</w:t>
      </w:r>
      <w:r>
        <w:rPr>
          <w:rFonts w:ascii="Comic Sans MS" w:hAnsi="Comic Sans MS" w:cs="Comic Sans MS"/>
          <w:sz w:val="28"/>
          <w:szCs w:val="28"/>
        </w:rPr>
        <w:t>ентября в нашей области проходила</w:t>
      </w:r>
      <w:r w:rsidRPr="00CA7DCE">
        <w:rPr>
          <w:rFonts w:ascii="Comic Sans MS" w:hAnsi="Comic Sans MS" w:cs="Comic Sans MS"/>
          <w:sz w:val="28"/>
          <w:szCs w:val="28"/>
        </w:rPr>
        <w:t xml:space="preserve"> благотворительная акция «Белый цветок». В России дни «Белого цветка»  стали проводить с 1911</w:t>
      </w:r>
      <w:r>
        <w:rPr>
          <w:rFonts w:ascii="Comic Sans MS" w:hAnsi="Comic Sans MS" w:cs="Comic Sans MS"/>
          <w:sz w:val="28"/>
          <w:szCs w:val="28"/>
        </w:rPr>
        <w:t xml:space="preserve"> </w:t>
      </w:r>
      <w:r w:rsidRPr="00CA7DCE">
        <w:rPr>
          <w:rFonts w:ascii="Comic Sans MS" w:hAnsi="Comic Sans MS" w:cs="Comic Sans MS"/>
          <w:sz w:val="28"/>
          <w:szCs w:val="28"/>
        </w:rPr>
        <w:t>года, благодаря покровительству царской семьи, тратившей личные средства на дела милосердия. Собирались деньги для борьбы с «чумой столетия» туберкулёзом. С 2003 года эта традиция стала возрождаться в России для оказания помощи детям, страдающим онкологическими заболеваниями. Символом праздника, как и сто лет назад, - стал белый цветок.</w:t>
      </w:r>
      <w:r w:rsidRPr="00AF3D32">
        <w:t xml:space="preserve"> </w:t>
      </w:r>
    </w:p>
    <w:p w:rsidR="00BB4951" w:rsidRDefault="00BB4951" w:rsidP="0093201E">
      <w:pPr>
        <w:ind w:left="-720"/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У</w:t>
      </w:r>
      <w:r w:rsidRPr="00CA7DCE">
        <w:rPr>
          <w:rFonts w:ascii="Comic Sans MS" w:hAnsi="Comic Sans MS" w:cs="Comic Sans MS"/>
          <w:sz w:val="28"/>
          <w:szCs w:val="28"/>
        </w:rPr>
        <w:t>ченики нашей школы приняли активное участие в этой акции, каждый помог, чем мог.</w:t>
      </w:r>
      <w:r w:rsidRPr="00092D20">
        <w:rPr>
          <w:rFonts w:ascii="Comic Sans MS" w:hAnsi="Comic Sans MS" w:cs="Comic Sans MS"/>
          <w:sz w:val="28"/>
          <w:szCs w:val="28"/>
        </w:rPr>
        <w:t xml:space="preserve"> </w:t>
      </w:r>
      <w:r>
        <w:rPr>
          <w:rFonts w:ascii="Comic Sans MS" w:hAnsi="Comic Sans MS" w:cs="Comic Sans MS"/>
          <w:sz w:val="28"/>
          <w:szCs w:val="28"/>
        </w:rPr>
        <w:t>Все свободное время мы посвящали изготовлению белых ромашек. А после школы мы предлагали своим соседям и знакомым купить эти цветы. Самыми активными учениками оказались: Удалова Настя, Сергеева Надя, Носикова Таня, Морковина Кристина, Иванова Рита и Иванников Вова. Все собранные средства (5105 р.) были отправлены в общий фонд на лечение больным детям.</w:t>
      </w:r>
    </w:p>
    <w:p w:rsidR="00BB4951" w:rsidRPr="005D3B4E" w:rsidRDefault="00BB4951" w:rsidP="0093201E">
      <w:pPr>
        <w:ind w:left="-720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087" type="#_x0000_t75" alt="http://krasshool.ucoz.org/kartinki3/belyj_cvetok.jpg" style="position:absolute;left:0;text-align:left;margin-left:1in;margin-top:9.15pt;width:297pt;height:270pt;z-index:251661824">
            <v:imagedata r:id="rId10" o:title=""/>
            <w10:wrap type="square"/>
          </v:shape>
        </w:pict>
      </w:r>
    </w:p>
    <w:p w:rsidR="00BB4951" w:rsidRDefault="00BB4951" w:rsidP="00E83A62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Default="00BB4951" w:rsidP="00E83A62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Default="00BB4951" w:rsidP="00E83A62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Default="00BB4951" w:rsidP="00E83A62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Default="00BB4951" w:rsidP="00E83A62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Pr="005D3B4E" w:rsidRDefault="00BB4951" w:rsidP="00E83A62">
      <w:pPr>
        <w:ind w:left="-720" w:firstLine="720"/>
      </w:pPr>
    </w:p>
    <w:p w:rsidR="00BB4951" w:rsidRDefault="00BB4951" w:rsidP="00F841C4">
      <w:pPr>
        <w:rPr>
          <w:rFonts w:ascii="Comic Sans MS" w:hAnsi="Comic Sans MS" w:cs="Comic Sans MS"/>
          <w:sz w:val="36"/>
          <w:szCs w:val="36"/>
        </w:rPr>
      </w:pPr>
      <w:r>
        <w:rPr>
          <w:rFonts w:ascii="Comic Sans MS" w:hAnsi="Comic Sans MS" w:cs="Comic Sans MS"/>
          <w:sz w:val="36"/>
          <w:szCs w:val="36"/>
        </w:rPr>
        <w:t xml:space="preserve">  </w:t>
      </w:r>
    </w:p>
    <w:p w:rsidR="00BB4951" w:rsidRPr="00A54FFC" w:rsidRDefault="00BB4951" w:rsidP="00F841C4">
      <w:pPr>
        <w:rPr>
          <w:rFonts w:ascii="Comic Sans MS" w:hAnsi="Comic Sans MS" w:cs="Comic Sans MS"/>
          <w:sz w:val="36"/>
          <w:szCs w:val="36"/>
        </w:rPr>
      </w:pPr>
      <w:r w:rsidRPr="00CA7DCE">
        <w:rPr>
          <w:rFonts w:ascii="Comic Sans MS" w:hAnsi="Comic Sans MS" w:cs="Comic Sans MS"/>
          <w:sz w:val="36"/>
          <w:szCs w:val="36"/>
        </w:rPr>
        <w:t xml:space="preserve">                         </w:t>
      </w:r>
    </w:p>
    <w:p w:rsidR="00BB4951" w:rsidRDefault="00BB4951" w:rsidP="0093201E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Default="00BB4951" w:rsidP="0093201E">
      <w:pPr>
        <w:ind w:left="-720" w:firstLine="720"/>
        <w:jc w:val="center"/>
        <w:rPr>
          <w:rFonts w:ascii="Comic Sans MS" w:hAnsi="Comic Sans MS" w:cs="Comic Sans MS"/>
          <w:b/>
          <w:bCs/>
          <w:i/>
          <w:iCs/>
          <w:sz w:val="44"/>
          <w:szCs w:val="44"/>
        </w:rPr>
      </w:pPr>
    </w:p>
    <w:p w:rsidR="00BB4951" w:rsidRPr="005D3B4E" w:rsidRDefault="00BB4951" w:rsidP="0093201E">
      <w:pPr>
        <w:ind w:left="-720" w:firstLine="720"/>
        <w:jc w:val="center"/>
        <w:rPr>
          <w:rFonts w:ascii="Comic Sans MS" w:hAnsi="Comic Sans MS" w:cs="Comic Sans MS"/>
          <w:sz w:val="36"/>
          <w:szCs w:val="36"/>
        </w:rPr>
      </w:pPr>
      <w:r w:rsidRPr="00CA7DCE">
        <w:rPr>
          <w:rFonts w:ascii="Comic Sans MS" w:hAnsi="Comic Sans MS" w:cs="Comic Sans MS"/>
          <w:b/>
          <w:bCs/>
          <w:i/>
          <w:iCs/>
          <w:sz w:val="44"/>
          <w:szCs w:val="44"/>
        </w:rPr>
        <w:t>В</w:t>
      </w:r>
      <w:r>
        <w:rPr>
          <w:rFonts w:ascii="Comic Sans MS" w:hAnsi="Comic Sans MS" w:cs="Comic Sans MS"/>
          <w:b/>
          <w:bCs/>
          <w:i/>
          <w:iCs/>
          <w:sz w:val="44"/>
          <w:szCs w:val="44"/>
        </w:rPr>
        <w:t>сем большое  спасибо за участие и доброе сердце!</w:t>
      </w:r>
      <w:r w:rsidRPr="00CA7DCE">
        <w:rPr>
          <w:rFonts w:ascii="Comic Sans MS" w:hAnsi="Comic Sans MS" w:cs="Comic Sans MS"/>
          <w:b/>
          <w:bCs/>
          <w:i/>
          <w:iCs/>
          <w:sz w:val="44"/>
          <w:szCs w:val="44"/>
        </w:rPr>
        <w:t xml:space="preserve"> </w:t>
      </w:r>
      <w:r w:rsidRPr="00CA7DCE">
        <w:rPr>
          <w:sz w:val="28"/>
          <w:szCs w:val="28"/>
        </w:rPr>
        <w:t xml:space="preserve">                                                                </w:t>
      </w:r>
      <w:r w:rsidRPr="00CA7DCE">
        <w:rPr>
          <w:rFonts w:ascii="Comic Sans MS" w:hAnsi="Comic Sans MS" w:cs="Comic Sans MS"/>
          <w:sz w:val="36"/>
          <w:szCs w:val="36"/>
        </w:rPr>
        <w:t xml:space="preserve">                                                                          </w:t>
      </w:r>
      <w:r>
        <w:rPr>
          <w:rFonts w:ascii="Comic Sans MS" w:hAnsi="Comic Sans MS" w:cs="Comic Sans MS"/>
          <w:sz w:val="36"/>
          <w:szCs w:val="36"/>
        </w:rPr>
        <w:t xml:space="preserve">                 </w:t>
      </w:r>
    </w:p>
    <w:p w:rsidR="00BB4951" w:rsidRPr="00CA7DCE" w:rsidRDefault="00BB4951" w:rsidP="00152CC4">
      <w:pPr>
        <w:rPr>
          <w:rFonts w:ascii="Comic Sans MS" w:hAnsi="Comic Sans MS" w:cs="Comic Sans MS"/>
          <w:sz w:val="36"/>
          <w:szCs w:val="36"/>
        </w:rPr>
      </w:pPr>
      <w:r>
        <w:rPr>
          <w:noProof/>
        </w:rPr>
        <w:pict>
          <v:group id="_x0000_s1088" style="position:absolute;margin-left:-27pt;margin-top:-36pt;width:499.25pt;height:117pt;z-index:251654656" coordorigin="3126,5462" coordsize="5647,1394">
            <v:group id="_x0000_s1089" style="position:absolute;left:3126;top:5462;width:5647;height:1394" coordorigin="3126,5462" coordsize="5647,1394">
              <v:shape id="_x0000_s1090" type="#_x0000_t98" style="position:absolute;left:3126;top:5462;width:5647;height:1394" adj="5400" o:cliptowrap="t"/>
              <v:shape id="_x0000_s1091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А у нас- День Здоровья!"/>
              </v:shape>
            </v:group>
            <v:group id="_x0000_s1092" style="position:absolute;left:3518;top:5601;width:993;height:919;rotation:2160457fd" coordorigin="4594,1711" coordsize="3389,3208">
              <v:shape id="_x0000_s1093" type="#_x0000_t74" style="position:absolute;left:6712;top:2550;width:572;height:977;rotation:11154630fd" fillcolor="#0cf" o:cliptowrap="t"/>
              <v:group id="_x0000_s1094" style="position:absolute;left:4594;top:1711;width:3389;height:3208;rotation:2160457fd" coordorigin="4594,1712" coordsize="3320,3180">
                <v:group id="_x0000_s1095" style="position:absolute;left:4594;top:1712;width:3320;height:3180;rotation:-2160457fd" coordorigin="4665,1712" coordsize="3320,3180">
                  <v:shape id="_x0000_s1096" type="#_x0000_t74" style="position:absolute;left:6853;top:1712;width:565;height:977;rotation:1458613fd" fillcolor="#f60" o:cliptowrap="t"/>
                  <v:shape id="_x0000_s1097" type="#_x0000_t74" style="position:absolute;left:7211;top:1914;width:558;height:991;rotation:4376789fd" fillcolor="yellow" o:cliptowrap="t"/>
                  <v:shape id="_x0000_s1098" type="#_x0000_t74" style="position:absolute;left:6430;top:1713;width:564;height:977;rotation:-1894876fd" fillcolor="red" o:cliptowrap="t"/>
                  <v:shape id="_x0000_s1099" type="#_x0000_t74" style="position:absolute;left:6223;top:2054;width:557;height:992;rotation:41553960fd" fillcolor="purple" o:cliptowrap="t"/>
                  <v:shape id="_x0000_s1100" type="#_x0000_t74" style="position:absolute;left:6288;top:2410;width:707;height:974;rotation:14275922fd" fillcolor="blue" o:cliptowrap="t"/>
                  <v:shape id="_x0000_s1101" type="#_x0000_t74" style="position:absolute;left:7069;top:2334;width:558;height:990;rotation:7891020fd" fillcolor="green" o:cliptowrap="t"/>
                  <v:shape id="_x0000_s1102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03" type="#_x0000_t184" style="position:absolute;left:4742;top:2960;width:1116;height:1270;rotation:6587607fd" adj="5411" fillcolor="#9c0" o:cliptowrap="t"/>
                  <v:shape id="_x0000_s1104" type="#_x0000_t184" style="position:absolute;left:5870;top:3811;width:1115;height:848;rotation:6587607fd" adj="5411" fillcolor="#9c0" o:cliptowrap="t"/>
                </v:group>
                <v:oval id="_x0000_s1105" style="position:absolute;left:6177;top:2191;width:423;height:418;rotation:-2160457fd" fillcolor="#ff9" o:cliptowrap="t"/>
              </v:group>
            </v:group>
          </v:group>
        </w:pict>
      </w:r>
    </w:p>
    <w:p w:rsidR="00BB4951" w:rsidRPr="00427238" w:rsidRDefault="00BB4951" w:rsidP="00152CC4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9421CD">
      <w:pPr>
        <w:pStyle w:val="NormalWeb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06" type="#_x0000_t75" style="position:absolute;margin-left:-18pt;margin-top:231.6pt;width:3in;height:190.4pt;z-index:251664896">
            <v:imagedata r:id="rId11" o:title=""/>
            <w10:wrap type="square"/>
          </v:shape>
        </w:pict>
      </w:r>
      <w:r>
        <w:rPr>
          <w:noProof/>
        </w:rPr>
        <w:pict>
          <v:shape id="_x0000_s1107" type="#_x0000_t75" style="position:absolute;margin-left:207pt;margin-top:204.6pt;width:252pt;height:220.25pt;z-index:251662848">
            <v:imagedata r:id="rId12" o:title=""/>
            <w10:wrap type="square"/>
          </v:shape>
        </w:pict>
      </w:r>
      <w:r>
        <w:rPr>
          <w:rFonts w:ascii="Comic Sans MS" w:hAnsi="Comic Sans MS" w:cs="Comic Sans MS"/>
          <w:sz w:val="32"/>
          <w:szCs w:val="32"/>
        </w:rPr>
        <w:t>13</w:t>
      </w:r>
      <w:r w:rsidRPr="003C2A7F">
        <w:rPr>
          <w:rFonts w:ascii="Comic Sans MS" w:hAnsi="Comic Sans MS" w:cs="Comic Sans MS"/>
          <w:sz w:val="32"/>
          <w:szCs w:val="32"/>
        </w:rPr>
        <w:t xml:space="preserve"> </w:t>
      </w:r>
      <w:r>
        <w:rPr>
          <w:rFonts w:ascii="Comic Sans MS" w:hAnsi="Comic Sans MS" w:cs="Comic Sans MS"/>
          <w:sz w:val="32"/>
          <w:szCs w:val="32"/>
        </w:rPr>
        <w:t>сентября в нашей школе прошёл День Здоровья под девизом: «Быть здоровым – здорово</w:t>
      </w:r>
      <w:r w:rsidRPr="009421CD">
        <w:rPr>
          <w:rFonts w:ascii="Comic Sans MS" w:hAnsi="Comic Sans MS" w:cs="Comic Sans MS"/>
          <w:sz w:val="28"/>
          <w:szCs w:val="28"/>
        </w:rPr>
        <w:t xml:space="preserve">!». Командам каждого класса предстояло пройти по маршруту, который включал в себя различные станции: «Меткий стрелок», «Лабиринт», «Знатоки», «Магическое кольцо» и другие. Особенно всем участникам понравилось преодолевать «Навесную переправу» и «Летающий канат». Ребята продемонстрировали свою ловкость, быстроту, меткость, умение работать в команде. Все получили огромный заряд бодрости и хорошего настроения. Победителями стали команды 7 и 3 класса. </w:t>
      </w:r>
    </w:p>
    <w:p w:rsidR="00BB4951" w:rsidRPr="009421CD" w:rsidRDefault="00BB4951" w:rsidP="009421CD">
      <w:pPr>
        <w:pStyle w:val="NormalWeb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08" type="#_x0000_t75" style="position:absolute;margin-left:9pt;margin-top:200.95pt;width:423pt;height:243.65pt;z-index:251663872">
            <v:imagedata r:id="rId13" o:title=""/>
            <w10:wrap type="square"/>
          </v:shape>
        </w:pict>
      </w:r>
    </w:p>
    <w:p w:rsidR="00BB4951" w:rsidRDefault="00BB4951" w:rsidP="009421CD">
      <w:pPr>
        <w:ind w:left="-720" w:firstLine="720"/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group id="_x0000_s1109" style="position:absolute;margin-left:-27pt;margin-top:-36pt;width:499.25pt;height:117pt;z-index:251665920" coordorigin="3126,5462" coordsize="5647,1394">
            <v:group id="_x0000_s1110" style="position:absolute;left:3126;top:5462;width:5647;height:1394" coordorigin="3126,5462" coordsize="5647,1394">
              <v:shape id="_x0000_s1111" type="#_x0000_t98" style="position:absolute;left:3126;top:5462;width:5647;height:1394" adj="5400" o:cliptowrap="t"/>
              <v:shape id="_x0000_s1112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Школьный субботник"/>
              </v:shape>
            </v:group>
            <v:group id="_x0000_s1113" style="position:absolute;left:3518;top:5601;width:993;height:919;rotation:2160457fd" coordorigin="4594,1711" coordsize="3389,3208">
              <v:shape id="_x0000_s1114" type="#_x0000_t74" style="position:absolute;left:6712;top:2550;width:572;height:977;rotation:11154630fd" fillcolor="#0cf" o:cliptowrap="t"/>
              <v:group id="_x0000_s1115" style="position:absolute;left:4594;top:1711;width:3389;height:3208;rotation:2160457fd" coordorigin="4594,1712" coordsize="3320,3180">
                <v:group id="_x0000_s1116" style="position:absolute;left:4594;top:1712;width:3320;height:3180;rotation:-2160457fd" coordorigin="4665,1712" coordsize="3320,3180">
                  <v:shape id="_x0000_s1117" type="#_x0000_t74" style="position:absolute;left:6853;top:1712;width:565;height:977;rotation:1458613fd" fillcolor="#f60" o:cliptowrap="t"/>
                  <v:shape id="_x0000_s1118" type="#_x0000_t74" style="position:absolute;left:7211;top:1914;width:558;height:991;rotation:4376789fd" fillcolor="yellow" o:cliptowrap="t"/>
                  <v:shape id="_x0000_s1119" type="#_x0000_t74" style="position:absolute;left:6430;top:1713;width:564;height:977;rotation:-1894876fd" fillcolor="red" o:cliptowrap="t"/>
                  <v:shape id="_x0000_s1120" type="#_x0000_t74" style="position:absolute;left:6223;top:2054;width:557;height:992;rotation:41553960fd" fillcolor="purple" o:cliptowrap="t"/>
                  <v:shape id="_x0000_s1121" type="#_x0000_t74" style="position:absolute;left:6288;top:2410;width:707;height:974;rotation:14275922fd" fillcolor="blue" o:cliptowrap="t"/>
                  <v:shape id="_x0000_s1122" type="#_x0000_t74" style="position:absolute;left:7069;top:2334;width:558;height:990;rotation:7891020fd" fillcolor="green" o:cliptowrap="t"/>
                  <v:shape id="_x0000_s1123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24" type="#_x0000_t184" style="position:absolute;left:4742;top:2960;width:1116;height:1270;rotation:6587607fd" adj="5411" fillcolor="#9c0" o:cliptowrap="t"/>
                  <v:shape id="_x0000_s1125" type="#_x0000_t184" style="position:absolute;left:5870;top:3811;width:1115;height:848;rotation:6587607fd" adj="5411" fillcolor="#9c0" o:cliptowrap="t"/>
                </v:group>
                <v:oval id="_x0000_s1126" style="position:absolute;left:6177;top:2191;width:423;height:418;rotation:-2160457fd" fillcolor="#ff9" o:cliptowrap="t"/>
              </v:group>
            </v:group>
          </v:group>
        </w:pict>
      </w:r>
      <w:r>
        <w:rPr>
          <w:rFonts w:ascii="Comic Sans MS" w:hAnsi="Comic Sans MS" w:cs="Comic Sans MS"/>
          <w:sz w:val="32"/>
          <w:szCs w:val="32"/>
        </w:rPr>
        <w:t>\</w:t>
      </w: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\</w:t>
      </w: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19 сентября 2015 года в нашей школе прошел субботник. Начался он после уроков. В нем приняли участие  почти все учащиеся школы, в том числе и учителя. Многие принесли с собой рабочий инструмент. За несколько часов с помощью совместных усилий вся школа преобразилась до неузнаваемости: мусор больше не лежал на школьной территории, не было сорняков и сухих веток на участке. Асфальт был тщательно выметен учениками младших классов. Везде стало очень чисто, свежо и красиво. </w:t>
      </w: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shape id="_x0000_s1127" type="#_x0000_t75" alt="http://krasshool.ucoz.org/kartinki3/subbotnik.jpg" style="position:absolute;margin-left:18pt;margin-top:16.15pt;width:414pt;height:414pt;z-index:251666944">
            <v:imagedata r:id="rId14" o:title=""/>
            <w10:wrap type="square"/>
          </v:shape>
        </w:pict>
      </w: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  <w:r>
        <w:rPr>
          <w:noProof/>
        </w:rPr>
        <w:pict>
          <v:group id="_x0000_s1128" style="position:absolute;margin-left:-36pt;margin-top:-36pt;width:499.25pt;height:117pt;z-index:251667968" coordorigin="3126,5462" coordsize="5647,1394">
            <v:group id="_x0000_s1129" style="position:absolute;left:3126;top:5462;width:5647;height:1394" coordorigin="3126,5462" coordsize="5647,1394">
              <v:shape id="_x0000_s1130" type="#_x0000_t98" style="position:absolute;left:3126;top:5462;width:5647;height:1394" adj="5400" o:cliptowrap="t"/>
              <v:shape id="_x0000_s1131" type="#_x0000_t136" style="position:absolute;left:4820;top:5880;width:3788;height:498" fillcolor="black" o:cliptowrap="t">
                <v:shadow color="#868686"/>
                <v:textpath style="font-family:&quot;Comic Sans MS&quot;;font-weight:bold;v-text-kern:t" trim="t" fitpath="t" string="Акция &quot;Доброе сердце - Умелые руки&quot;"/>
              </v:shape>
            </v:group>
            <v:group id="_x0000_s1132" style="position:absolute;left:3518;top:5601;width:993;height:919;rotation:2160457fd" coordorigin="4594,1711" coordsize="3389,3208">
              <v:shape id="_x0000_s1133" type="#_x0000_t74" style="position:absolute;left:6712;top:2550;width:572;height:977;rotation:11154630fd" fillcolor="#0cf" o:cliptowrap="t"/>
              <v:group id="_x0000_s1134" style="position:absolute;left:4594;top:1711;width:3389;height:3208;rotation:2160457fd" coordorigin="4594,1712" coordsize="3320,3180">
                <v:group id="_x0000_s1135" style="position:absolute;left:4594;top:1712;width:3320;height:3180;rotation:-2160457fd" coordorigin="4665,1712" coordsize="3320,3180">
                  <v:shape id="_x0000_s1136" type="#_x0000_t74" style="position:absolute;left:6853;top:1712;width:565;height:977;rotation:1458613fd" fillcolor="#f60" o:cliptowrap="t"/>
                  <v:shape id="_x0000_s1137" type="#_x0000_t74" style="position:absolute;left:7211;top:1914;width:558;height:991;rotation:4376789fd" fillcolor="yellow" o:cliptowrap="t"/>
                  <v:shape id="_x0000_s1138" type="#_x0000_t74" style="position:absolute;left:6430;top:1713;width:564;height:977;rotation:-1894876fd" fillcolor="red" o:cliptowrap="t"/>
                  <v:shape id="_x0000_s1139" type="#_x0000_t74" style="position:absolute;left:6223;top:2054;width:557;height:992;rotation:41553960fd" fillcolor="purple" o:cliptowrap="t"/>
                  <v:shape id="_x0000_s1140" type="#_x0000_t74" style="position:absolute;left:6288;top:2410;width:707;height:974;rotation:14275922fd" fillcolor="blue" o:cliptowrap="t"/>
                  <v:shape id="_x0000_s1141" type="#_x0000_t74" style="position:absolute;left:7069;top:2334;width:558;height:990;rotation:7891020fd" fillcolor="green" o:cliptowrap="t"/>
                  <v:shape id="_x0000_s1142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<v:path o:connectlocs="3103,0;21355,24617;0,21376"/>
                  </v:shape>
                  <v:shape id="_x0000_s1143" type="#_x0000_t184" style="position:absolute;left:4742;top:2960;width:1116;height:1270;rotation:6587607fd" adj="5411" fillcolor="#9c0" o:cliptowrap="t"/>
                  <v:shape id="_x0000_s1144" type="#_x0000_t184" style="position:absolute;left:5870;top:3811;width:1115;height:848;rotation:6587607fd" adj="5411" fillcolor="#9c0" o:cliptowrap="t"/>
                </v:group>
                <v:oval id="_x0000_s1145" style="position:absolute;left:6177;top:2191;width:423;height:418;rotation:-2160457fd" fillcolor="#ff9" o:cliptowrap="t"/>
              </v:group>
            </v:group>
          </v:group>
        </w:pict>
      </w: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Default="00BB4951" w:rsidP="00787C38">
      <w:pPr>
        <w:rPr>
          <w:rFonts w:ascii="Comic Sans MS" w:hAnsi="Comic Sans MS" w:cs="Comic Sans MS"/>
          <w:sz w:val="32"/>
          <w:szCs w:val="32"/>
        </w:rPr>
      </w:pPr>
    </w:p>
    <w:p w:rsidR="00BB4951" w:rsidRPr="00946620" w:rsidRDefault="00BB4951" w:rsidP="00946620">
      <w:pPr>
        <w:pStyle w:val="NormalWeb"/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pict>
          <v:shape id="_x0000_s1146" type="#_x0000_t75" alt="http://krasshool.ucoz.org/kartinki3/akcija.jpg" style="position:absolute;margin-left:-18pt;margin-top:14.1pt;width:324pt;height:324pt;z-index:251668992">
            <v:imagedata r:id="rId15" o:title=""/>
            <w10:wrap type="square"/>
          </v:shape>
        </w:pict>
      </w:r>
      <w:r w:rsidRPr="00946620">
        <w:rPr>
          <w:rFonts w:ascii="Comic Sans MS" w:hAnsi="Comic Sans MS" w:cs="Comic Sans MS"/>
          <w:sz w:val="28"/>
          <w:szCs w:val="28"/>
        </w:rPr>
        <w:t xml:space="preserve">Идёт пора уборки урожая и в каждом дворе накопилось немало неотложных дел. </w:t>
      </w:r>
    </w:p>
    <w:p w:rsidR="00BB4951" w:rsidRPr="00946620" w:rsidRDefault="00BB4951" w:rsidP="00946620">
      <w:pPr>
        <w:pStyle w:val="NormalWeb"/>
        <w:rPr>
          <w:rFonts w:ascii="Comic Sans MS" w:hAnsi="Comic Sans MS" w:cs="Comic Sans MS"/>
          <w:sz w:val="28"/>
          <w:szCs w:val="28"/>
        </w:rPr>
      </w:pPr>
      <w:r w:rsidRPr="00946620">
        <w:rPr>
          <w:rFonts w:ascii="Comic Sans MS" w:hAnsi="Comic Sans MS" w:cs="Comic Sans MS"/>
          <w:sz w:val="28"/>
          <w:szCs w:val="28"/>
        </w:rPr>
        <w:t xml:space="preserve">Ребята из волонтёрского отряда «Цветик-семицветик» Красноармейской основной школы пришли на помощь пенсионерке посёлка Красноармейский Стаценко Надежде Иосифовне. Лопатин Вова и Голушко Максим перетаскали ботву от помидоров и капусты, Сухочев Кирилл, Ширяев Сергей и Морковин Дима вскопали грядку под посадку чеснока. </w:t>
      </w:r>
    </w:p>
    <w:p w:rsidR="00BB4951" w:rsidRDefault="00BB4951" w:rsidP="00946620">
      <w:pPr>
        <w:pStyle w:val="NormalWeb"/>
        <w:rPr>
          <w:rFonts w:ascii="Comic Sans MS" w:hAnsi="Comic Sans MS" w:cs="Comic Sans MS"/>
          <w:sz w:val="28"/>
          <w:szCs w:val="28"/>
        </w:rPr>
      </w:pPr>
      <w:r w:rsidRPr="00946620">
        <w:rPr>
          <w:rFonts w:ascii="Comic Sans MS" w:hAnsi="Comic Sans MS" w:cs="Comic Sans MS"/>
          <w:sz w:val="28"/>
          <w:szCs w:val="28"/>
        </w:rPr>
        <w:t>«Очень довольна помощью мальчишек! Работали они быстро, с хорошим настроением!» - сказала Надежда Иосифовна,</w:t>
      </w:r>
      <w:r>
        <w:rPr>
          <w:rFonts w:ascii="Comic Sans MS" w:hAnsi="Comic Sans MS" w:cs="Comic Sans MS"/>
          <w:sz w:val="28"/>
          <w:szCs w:val="28"/>
        </w:rPr>
        <w:t>-</w:t>
      </w:r>
      <w:r w:rsidRPr="00946620">
        <w:rPr>
          <w:rFonts w:ascii="Comic Sans MS" w:hAnsi="Comic Sans MS" w:cs="Comic Sans MS"/>
          <w:sz w:val="28"/>
          <w:szCs w:val="28"/>
        </w:rPr>
        <w:t xml:space="preserve"> «Большое им спасибо!». - «Будет трудно – зовите! Все</w:t>
      </w:r>
      <w:r>
        <w:rPr>
          <w:rFonts w:ascii="Comic Sans MS" w:hAnsi="Comic Sans MS" w:cs="Comic Sans MS"/>
          <w:sz w:val="28"/>
          <w:szCs w:val="28"/>
        </w:rPr>
        <w:t>гда поможем!» - отвечали</w:t>
      </w:r>
      <w:r w:rsidRPr="00946620">
        <w:rPr>
          <w:rFonts w:ascii="Comic Sans MS" w:hAnsi="Comic Sans MS" w:cs="Comic Sans MS"/>
          <w:sz w:val="28"/>
          <w:szCs w:val="28"/>
        </w:rPr>
        <w:t xml:space="preserve"> мальчишки. </w:t>
      </w:r>
    </w:p>
    <w:p w:rsidR="00BB4951" w:rsidRDefault="00BB4951" w:rsidP="00946620">
      <w:pPr>
        <w:pStyle w:val="NormalWeb"/>
        <w:rPr>
          <w:rFonts w:ascii="Comic Sans MS" w:hAnsi="Comic Sans MS" w:cs="Comic Sans MS"/>
          <w:sz w:val="28"/>
          <w:szCs w:val="28"/>
        </w:rPr>
      </w:pPr>
    </w:p>
    <w:p w:rsidR="00BB4951" w:rsidRDefault="00BB4951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rFonts w:ascii="Comic Sans MS" w:hAnsi="Comic Sans MS" w:cs="Comic Sans MS"/>
          <w:sz w:val="28"/>
          <w:szCs w:val="28"/>
          <w:u w:val="single"/>
        </w:rPr>
        <w:t>Над первым выпуском газеты работали:</w:t>
      </w:r>
    </w:p>
    <w:p w:rsidR="00BB4951" w:rsidRDefault="00BB4951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rFonts w:ascii="Comic Sans MS" w:hAnsi="Comic Sans MS" w:cs="Comic Sans MS"/>
          <w:sz w:val="28"/>
          <w:szCs w:val="28"/>
          <w:u w:val="single"/>
        </w:rPr>
        <w:t>Громова Елена Викторовна</w:t>
      </w:r>
    </w:p>
    <w:p w:rsidR="00BB4951" w:rsidRDefault="00BB4951" w:rsidP="00946620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>
        <w:rPr>
          <w:rFonts w:ascii="Comic Sans MS" w:hAnsi="Comic Sans MS" w:cs="Comic Sans MS"/>
          <w:sz w:val="28"/>
          <w:szCs w:val="28"/>
          <w:u w:val="single"/>
        </w:rPr>
        <w:t>Кобелева Вера Ивановна</w:t>
      </w:r>
    </w:p>
    <w:p w:rsidR="00BB4951" w:rsidRPr="00380DC5" w:rsidRDefault="00BB4951" w:rsidP="00380DC5">
      <w:pPr>
        <w:pStyle w:val="NormalWeb"/>
        <w:rPr>
          <w:rFonts w:ascii="Comic Sans MS" w:hAnsi="Comic Sans MS" w:cs="Comic Sans MS"/>
          <w:sz w:val="28"/>
          <w:szCs w:val="28"/>
          <w:u w:val="single"/>
        </w:rPr>
      </w:pPr>
      <w:r w:rsidRPr="00380DC5">
        <w:rPr>
          <w:rFonts w:ascii="Comic Sans MS" w:hAnsi="Comic Sans MS" w:cs="Comic Sans MS"/>
          <w:sz w:val="28"/>
          <w:szCs w:val="28"/>
          <w:u w:val="single"/>
        </w:rPr>
        <w:t xml:space="preserve">Удалова Настя, ученица 8 класса. </w:t>
      </w:r>
    </w:p>
    <w:sectPr w:rsidR="00BB4951" w:rsidRPr="00380DC5" w:rsidSect="00761C6B">
      <w:type w:val="continuous"/>
      <w:pgSz w:w="11906" w:h="16838"/>
      <w:pgMar w:top="1134" w:right="1106" w:bottom="719" w:left="1620" w:header="708" w:footer="708" w:gutter="0"/>
      <w:pgBorders w:offsetFrom="page">
        <w:top w:val="poinsettias" w:sz="18" w:space="24" w:color="auto"/>
        <w:left w:val="poinsettias" w:sz="18" w:space="24" w:color="auto"/>
        <w:bottom w:val="poinsettias" w:sz="18" w:space="24" w:color="auto"/>
        <w:right w:val="poinsettia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205"/>
    <w:rsid w:val="000025EB"/>
    <w:rsid w:val="0001245F"/>
    <w:rsid w:val="0002263B"/>
    <w:rsid w:val="00041F12"/>
    <w:rsid w:val="0004631B"/>
    <w:rsid w:val="000754EC"/>
    <w:rsid w:val="00081A33"/>
    <w:rsid w:val="000824AC"/>
    <w:rsid w:val="00084728"/>
    <w:rsid w:val="00092D20"/>
    <w:rsid w:val="00092E07"/>
    <w:rsid w:val="000A35DF"/>
    <w:rsid w:val="000A4987"/>
    <w:rsid w:val="000B3644"/>
    <w:rsid w:val="000B3DC3"/>
    <w:rsid w:val="000B5FF7"/>
    <w:rsid w:val="000C1CA4"/>
    <w:rsid w:val="000F2147"/>
    <w:rsid w:val="00116483"/>
    <w:rsid w:val="001173AA"/>
    <w:rsid w:val="00124CC2"/>
    <w:rsid w:val="001374B3"/>
    <w:rsid w:val="00140ED5"/>
    <w:rsid w:val="001420E3"/>
    <w:rsid w:val="00145CD2"/>
    <w:rsid w:val="00152CC4"/>
    <w:rsid w:val="001549F5"/>
    <w:rsid w:val="0015545A"/>
    <w:rsid w:val="00183EE8"/>
    <w:rsid w:val="001A38B3"/>
    <w:rsid w:val="001A5394"/>
    <w:rsid w:val="001B7DA3"/>
    <w:rsid w:val="001D0741"/>
    <w:rsid w:val="001D6A59"/>
    <w:rsid w:val="001E19DB"/>
    <w:rsid w:val="001F6C65"/>
    <w:rsid w:val="001F6D62"/>
    <w:rsid w:val="00206B2C"/>
    <w:rsid w:val="00207520"/>
    <w:rsid w:val="00226CAF"/>
    <w:rsid w:val="00241A03"/>
    <w:rsid w:val="00242016"/>
    <w:rsid w:val="0024765C"/>
    <w:rsid w:val="00247FCB"/>
    <w:rsid w:val="00257BCC"/>
    <w:rsid w:val="0026337E"/>
    <w:rsid w:val="0026544A"/>
    <w:rsid w:val="0026617B"/>
    <w:rsid w:val="00267041"/>
    <w:rsid w:val="0027700C"/>
    <w:rsid w:val="002952D7"/>
    <w:rsid w:val="002B093B"/>
    <w:rsid w:val="002B3ADF"/>
    <w:rsid w:val="002B6B1A"/>
    <w:rsid w:val="002B78DA"/>
    <w:rsid w:val="002C175A"/>
    <w:rsid w:val="002C2245"/>
    <w:rsid w:val="002C7418"/>
    <w:rsid w:val="002D078A"/>
    <w:rsid w:val="002D277E"/>
    <w:rsid w:val="002D3EC0"/>
    <w:rsid w:val="002E11FB"/>
    <w:rsid w:val="002E4BE6"/>
    <w:rsid w:val="002E7E6C"/>
    <w:rsid w:val="00301139"/>
    <w:rsid w:val="003028B4"/>
    <w:rsid w:val="00334353"/>
    <w:rsid w:val="00343285"/>
    <w:rsid w:val="00355AD6"/>
    <w:rsid w:val="00363786"/>
    <w:rsid w:val="0037142E"/>
    <w:rsid w:val="00380DC5"/>
    <w:rsid w:val="003B15CD"/>
    <w:rsid w:val="003B3A4F"/>
    <w:rsid w:val="003B6150"/>
    <w:rsid w:val="003C2A7F"/>
    <w:rsid w:val="003D04EF"/>
    <w:rsid w:val="003E3F52"/>
    <w:rsid w:val="004037FA"/>
    <w:rsid w:val="004105CC"/>
    <w:rsid w:val="0042148F"/>
    <w:rsid w:val="00424751"/>
    <w:rsid w:val="0042705C"/>
    <w:rsid w:val="00427238"/>
    <w:rsid w:val="004277E1"/>
    <w:rsid w:val="00430DFF"/>
    <w:rsid w:val="00436305"/>
    <w:rsid w:val="004448A6"/>
    <w:rsid w:val="00457437"/>
    <w:rsid w:val="00472C0A"/>
    <w:rsid w:val="0048765B"/>
    <w:rsid w:val="004A2E4C"/>
    <w:rsid w:val="004A7D9A"/>
    <w:rsid w:val="004C607A"/>
    <w:rsid w:val="004C6E32"/>
    <w:rsid w:val="004E7590"/>
    <w:rsid w:val="0051133C"/>
    <w:rsid w:val="00512248"/>
    <w:rsid w:val="00520F4A"/>
    <w:rsid w:val="005213D2"/>
    <w:rsid w:val="0052669E"/>
    <w:rsid w:val="00532A62"/>
    <w:rsid w:val="00542817"/>
    <w:rsid w:val="005509F7"/>
    <w:rsid w:val="005527B5"/>
    <w:rsid w:val="00553643"/>
    <w:rsid w:val="00561A04"/>
    <w:rsid w:val="00567039"/>
    <w:rsid w:val="0057367F"/>
    <w:rsid w:val="0058652E"/>
    <w:rsid w:val="00593E1E"/>
    <w:rsid w:val="005A5AE0"/>
    <w:rsid w:val="005B6A1B"/>
    <w:rsid w:val="005C5FA9"/>
    <w:rsid w:val="005D0290"/>
    <w:rsid w:val="005D281A"/>
    <w:rsid w:val="005D3B4E"/>
    <w:rsid w:val="005E05C9"/>
    <w:rsid w:val="0060013D"/>
    <w:rsid w:val="00600409"/>
    <w:rsid w:val="0061479A"/>
    <w:rsid w:val="0062052E"/>
    <w:rsid w:val="006261EB"/>
    <w:rsid w:val="006407A3"/>
    <w:rsid w:val="00652F3E"/>
    <w:rsid w:val="00653205"/>
    <w:rsid w:val="00656EC5"/>
    <w:rsid w:val="00666171"/>
    <w:rsid w:val="00692803"/>
    <w:rsid w:val="006963C7"/>
    <w:rsid w:val="006A2222"/>
    <w:rsid w:val="006B3D2F"/>
    <w:rsid w:val="006B3D66"/>
    <w:rsid w:val="006B7A2C"/>
    <w:rsid w:val="006C57A4"/>
    <w:rsid w:val="006C70F7"/>
    <w:rsid w:val="006C7CC4"/>
    <w:rsid w:val="006D62E5"/>
    <w:rsid w:val="006E534F"/>
    <w:rsid w:val="006F1502"/>
    <w:rsid w:val="006F5936"/>
    <w:rsid w:val="00706B85"/>
    <w:rsid w:val="0071189A"/>
    <w:rsid w:val="00715056"/>
    <w:rsid w:val="00725229"/>
    <w:rsid w:val="007261C4"/>
    <w:rsid w:val="00727AF5"/>
    <w:rsid w:val="00740552"/>
    <w:rsid w:val="00740FA8"/>
    <w:rsid w:val="007416F7"/>
    <w:rsid w:val="00761C6B"/>
    <w:rsid w:val="00763748"/>
    <w:rsid w:val="00763790"/>
    <w:rsid w:val="00784B17"/>
    <w:rsid w:val="00787C38"/>
    <w:rsid w:val="007A1B44"/>
    <w:rsid w:val="007C1E55"/>
    <w:rsid w:val="007D2953"/>
    <w:rsid w:val="007D67D9"/>
    <w:rsid w:val="007D6F13"/>
    <w:rsid w:val="007D77B5"/>
    <w:rsid w:val="007D7DB2"/>
    <w:rsid w:val="007E1933"/>
    <w:rsid w:val="008215CE"/>
    <w:rsid w:val="00842421"/>
    <w:rsid w:val="00845678"/>
    <w:rsid w:val="00870CC0"/>
    <w:rsid w:val="008755F6"/>
    <w:rsid w:val="0088779B"/>
    <w:rsid w:val="00896283"/>
    <w:rsid w:val="008A0DB0"/>
    <w:rsid w:val="008A26B8"/>
    <w:rsid w:val="008A57CC"/>
    <w:rsid w:val="008B2DF0"/>
    <w:rsid w:val="008B5D0B"/>
    <w:rsid w:val="008C320B"/>
    <w:rsid w:val="008E7218"/>
    <w:rsid w:val="008F0937"/>
    <w:rsid w:val="008F3140"/>
    <w:rsid w:val="009152DD"/>
    <w:rsid w:val="00930F82"/>
    <w:rsid w:val="0093201E"/>
    <w:rsid w:val="00932691"/>
    <w:rsid w:val="00940011"/>
    <w:rsid w:val="009409FB"/>
    <w:rsid w:val="009421CD"/>
    <w:rsid w:val="009445D8"/>
    <w:rsid w:val="00945E31"/>
    <w:rsid w:val="00946620"/>
    <w:rsid w:val="00960E5E"/>
    <w:rsid w:val="009701E7"/>
    <w:rsid w:val="0097441F"/>
    <w:rsid w:val="00974D99"/>
    <w:rsid w:val="00982317"/>
    <w:rsid w:val="0098330A"/>
    <w:rsid w:val="00991047"/>
    <w:rsid w:val="00994C90"/>
    <w:rsid w:val="009A1E75"/>
    <w:rsid w:val="009A7FD9"/>
    <w:rsid w:val="009B4F68"/>
    <w:rsid w:val="009B7931"/>
    <w:rsid w:val="009C4D03"/>
    <w:rsid w:val="009C609C"/>
    <w:rsid w:val="009D1378"/>
    <w:rsid w:val="009E2A68"/>
    <w:rsid w:val="009E4B5A"/>
    <w:rsid w:val="009F4189"/>
    <w:rsid w:val="009F595B"/>
    <w:rsid w:val="00A04276"/>
    <w:rsid w:val="00A12C8E"/>
    <w:rsid w:val="00A14BD1"/>
    <w:rsid w:val="00A3030A"/>
    <w:rsid w:val="00A352B4"/>
    <w:rsid w:val="00A50ABD"/>
    <w:rsid w:val="00A54FFC"/>
    <w:rsid w:val="00A60966"/>
    <w:rsid w:val="00A629D4"/>
    <w:rsid w:val="00A8114C"/>
    <w:rsid w:val="00A97021"/>
    <w:rsid w:val="00AA45CD"/>
    <w:rsid w:val="00AD0CC2"/>
    <w:rsid w:val="00AD4AF9"/>
    <w:rsid w:val="00AD7569"/>
    <w:rsid w:val="00AE5694"/>
    <w:rsid w:val="00AF2390"/>
    <w:rsid w:val="00AF3D32"/>
    <w:rsid w:val="00B05851"/>
    <w:rsid w:val="00B12820"/>
    <w:rsid w:val="00B17A3F"/>
    <w:rsid w:val="00B23E1E"/>
    <w:rsid w:val="00B275B8"/>
    <w:rsid w:val="00B27AC9"/>
    <w:rsid w:val="00B43F78"/>
    <w:rsid w:val="00B836EA"/>
    <w:rsid w:val="00B918E3"/>
    <w:rsid w:val="00B94308"/>
    <w:rsid w:val="00B9512B"/>
    <w:rsid w:val="00B977BF"/>
    <w:rsid w:val="00BA7EB6"/>
    <w:rsid w:val="00BB0E7C"/>
    <w:rsid w:val="00BB4951"/>
    <w:rsid w:val="00BC1B9E"/>
    <w:rsid w:val="00BC3FA8"/>
    <w:rsid w:val="00BD3AF0"/>
    <w:rsid w:val="00BE77FF"/>
    <w:rsid w:val="00BF3779"/>
    <w:rsid w:val="00BF55B8"/>
    <w:rsid w:val="00C040E7"/>
    <w:rsid w:val="00C1778E"/>
    <w:rsid w:val="00C25712"/>
    <w:rsid w:val="00C310E4"/>
    <w:rsid w:val="00C44848"/>
    <w:rsid w:val="00C47E7B"/>
    <w:rsid w:val="00C52274"/>
    <w:rsid w:val="00C5548D"/>
    <w:rsid w:val="00C62B08"/>
    <w:rsid w:val="00C81B19"/>
    <w:rsid w:val="00C86033"/>
    <w:rsid w:val="00C86EB2"/>
    <w:rsid w:val="00C8714E"/>
    <w:rsid w:val="00C93351"/>
    <w:rsid w:val="00CA28E5"/>
    <w:rsid w:val="00CA3F61"/>
    <w:rsid w:val="00CA7DCE"/>
    <w:rsid w:val="00CB15F9"/>
    <w:rsid w:val="00CB1CFC"/>
    <w:rsid w:val="00CC5B60"/>
    <w:rsid w:val="00CD529F"/>
    <w:rsid w:val="00CD680A"/>
    <w:rsid w:val="00CE1BD0"/>
    <w:rsid w:val="00CE47AD"/>
    <w:rsid w:val="00D04DCF"/>
    <w:rsid w:val="00D20B7F"/>
    <w:rsid w:val="00D27916"/>
    <w:rsid w:val="00D35773"/>
    <w:rsid w:val="00D62633"/>
    <w:rsid w:val="00D6696B"/>
    <w:rsid w:val="00D71001"/>
    <w:rsid w:val="00D968D0"/>
    <w:rsid w:val="00DA15DB"/>
    <w:rsid w:val="00DC6B12"/>
    <w:rsid w:val="00DC6CB6"/>
    <w:rsid w:val="00DD441A"/>
    <w:rsid w:val="00DE2488"/>
    <w:rsid w:val="00DE3D60"/>
    <w:rsid w:val="00DE3EB3"/>
    <w:rsid w:val="00DE74D7"/>
    <w:rsid w:val="00DF0726"/>
    <w:rsid w:val="00E02087"/>
    <w:rsid w:val="00E1447E"/>
    <w:rsid w:val="00E1566D"/>
    <w:rsid w:val="00E17036"/>
    <w:rsid w:val="00E17801"/>
    <w:rsid w:val="00E232CD"/>
    <w:rsid w:val="00E24BC0"/>
    <w:rsid w:val="00E33552"/>
    <w:rsid w:val="00E34AC4"/>
    <w:rsid w:val="00E51433"/>
    <w:rsid w:val="00E61D04"/>
    <w:rsid w:val="00E62C0E"/>
    <w:rsid w:val="00E75FC9"/>
    <w:rsid w:val="00E8221D"/>
    <w:rsid w:val="00E82688"/>
    <w:rsid w:val="00E83A62"/>
    <w:rsid w:val="00E94301"/>
    <w:rsid w:val="00EB28EC"/>
    <w:rsid w:val="00EB2EED"/>
    <w:rsid w:val="00EB373A"/>
    <w:rsid w:val="00EC53B8"/>
    <w:rsid w:val="00ED288B"/>
    <w:rsid w:val="00ED30C9"/>
    <w:rsid w:val="00ED3D7B"/>
    <w:rsid w:val="00ED7476"/>
    <w:rsid w:val="00F05C14"/>
    <w:rsid w:val="00F110DC"/>
    <w:rsid w:val="00F13063"/>
    <w:rsid w:val="00F1741E"/>
    <w:rsid w:val="00F23A52"/>
    <w:rsid w:val="00F357E3"/>
    <w:rsid w:val="00F43271"/>
    <w:rsid w:val="00F4523D"/>
    <w:rsid w:val="00F52679"/>
    <w:rsid w:val="00F634C4"/>
    <w:rsid w:val="00F646BF"/>
    <w:rsid w:val="00F70942"/>
    <w:rsid w:val="00F841C4"/>
    <w:rsid w:val="00F91905"/>
    <w:rsid w:val="00F932C8"/>
    <w:rsid w:val="00FA0EDB"/>
    <w:rsid w:val="00FB2961"/>
    <w:rsid w:val="00FB50E1"/>
    <w:rsid w:val="00FC57F7"/>
    <w:rsid w:val="00FC5C4E"/>
    <w:rsid w:val="00FC6F2C"/>
    <w:rsid w:val="00FD57A4"/>
    <w:rsid w:val="00FE2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1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266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4037FA"/>
    <w:pPr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40552"/>
    <w:rPr>
      <w:rFonts w:ascii="Cambria" w:hAnsi="Cambria" w:cs="Cambria"/>
      <w:b/>
      <w:bCs/>
      <w:i/>
      <w:i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53205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740552"/>
    <w:rPr>
      <w:rFonts w:ascii="Cambria" w:hAnsi="Cambria" w:cs="Cambria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ED30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62B08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0552"/>
    <w:rPr>
      <w:sz w:val="2"/>
      <w:szCs w:val="2"/>
    </w:rPr>
  </w:style>
  <w:style w:type="character" w:styleId="Hyperlink">
    <w:name w:val="Hyperlink"/>
    <w:basedOn w:val="DefaultParagraphFont"/>
    <w:uiPriority w:val="99"/>
    <w:rsid w:val="006261EB"/>
    <w:rPr>
      <w:color w:val="0000FF"/>
      <w:u w:val="single"/>
    </w:rPr>
  </w:style>
  <w:style w:type="paragraph" w:styleId="NormalWeb">
    <w:name w:val="Normal (Web)"/>
    <w:basedOn w:val="Normal"/>
    <w:uiPriority w:val="99"/>
    <w:rsid w:val="006261E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0463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85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768</TotalTime>
  <Pages>6</Pages>
  <Words>665</Words>
  <Characters>3795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37</cp:revision>
  <cp:lastPrinted>2013-09-28T07:13:00Z</cp:lastPrinted>
  <dcterms:created xsi:type="dcterms:W3CDTF">2013-01-29T16:21:00Z</dcterms:created>
  <dcterms:modified xsi:type="dcterms:W3CDTF">2015-10-08T11:00:00Z</dcterms:modified>
</cp:coreProperties>
</file>